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A8711" w14:textId="77777777" w:rsidR="009C6383" w:rsidRDefault="009C6383" w:rsidP="00D00159">
      <w:pPr>
        <w:pStyle w:val="NoSpacing"/>
        <w:jc w:val="center"/>
        <w:rPr>
          <w:bCs/>
        </w:rPr>
      </w:pPr>
    </w:p>
    <w:p w14:paraId="60CC5F7B" w14:textId="77777777" w:rsidR="009C6383" w:rsidRDefault="009C6383" w:rsidP="00AB49F5">
      <w:pPr>
        <w:pStyle w:val="NoSpacing"/>
        <w:rPr>
          <w:bCs/>
        </w:rPr>
      </w:pPr>
    </w:p>
    <w:p w14:paraId="1B77D664" w14:textId="77777777" w:rsidR="009C6383" w:rsidRDefault="009C6383" w:rsidP="00AB49F5">
      <w:pPr>
        <w:pStyle w:val="NoSpacing"/>
        <w:rPr>
          <w:bCs/>
        </w:rPr>
      </w:pPr>
    </w:p>
    <w:p w14:paraId="5F687299" w14:textId="77777777" w:rsidR="009C6383" w:rsidRPr="0031443E" w:rsidRDefault="009C6383" w:rsidP="00AB49F5">
      <w:pPr>
        <w:pStyle w:val="NoSpacing"/>
        <w:rPr>
          <w:rFonts w:ascii="Arial" w:hAnsi="Arial" w:cs="Arial"/>
          <w:bCs/>
          <w:sz w:val="24"/>
          <w:szCs w:val="24"/>
        </w:rPr>
      </w:pPr>
    </w:p>
    <w:p w14:paraId="5E141516" w14:textId="04418D9C" w:rsidR="0031443E" w:rsidRPr="0031443E" w:rsidRDefault="00C3322A" w:rsidP="0031443E">
      <w:pPr>
        <w:shd w:val="clear" w:color="auto" w:fill="FFFFFF"/>
        <w:spacing w:after="240" w:line="240" w:lineRule="auto"/>
        <w:jc w:val="right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Fri</w:t>
      </w:r>
      <w:r w:rsidR="0031443E"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day 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14</w:t>
      </w:r>
      <w:r w:rsidR="0031443E" w:rsidRPr="0031443E">
        <w:rPr>
          <w:rFonts w:ascii="Arial" w:eastAsia="Times New Roman" w:hAnsi="Arial" w:cs="Arial"/>
          <w:color w:val="242424"/>
          <w:sz w:val="24"/>
          <w:szCs w:val="24"/>
          <w:vertAlign w:val="superscript"/>
          <w:lang w:eastAsia="en-GB"/>
        </w:rPr>
        <w:t>th</w:t>
      </w:r>
      <w:r w:rsidR="0031443E"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November 202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5</w:t>
      </w:r>
    </w:p>
    <w:p w14:paraId="31FE88DA" w14:textId="77777777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</w:p>
    <w:p w14:paraId="3986AC6C" w14:textId="76C858F1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Dear </w:t>
      </w:r>
      <w:r w:rsidR="009F05BA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p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arent/carer</w:t>
      </w:r>
    </w:p>
    <w:p w14:paraId="2EFE647D" w14:textId="0199C3EB" w:rsid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We are excited to </w:t>
      </w:r>
      <w:r w:rsidR="00E65A90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share with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you that Year 6 have been invited to attend a 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live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performance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of </w:t>
      </w:r>
      <w:r w:rsidR="00E25B9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In</w:t>
      </w:r>
      <w:r w:rsidR="0079231D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to</w:t>
      </w:r>
      <w:r w:rsidR="00E25B9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the Woods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at Belper School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on Tuesday </w:t>
      </w:r>
      <w:r w:rsidR="00E25B9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2</w:t>
      </w:r>
      <w:r w:rsidR="00E25B9E" w:rsidRPr="00E25B9E">
        <w:rPr>
          <w:rFonts w:ascii="Arial" w:eastAsia="Times New Roman" w:hAnsi="Arial" w:cs="Arial"/>
          <w:color w:val="242424"/>
          <w:sz w:val="24"/>
          <w:szCs w:val="24"/>
          <w:vertAlign w:val="superscript"/>
          <w:lang w:eastAsia="en-GB"/>
        </w:rPr>
        <w:t>nd</w:t>
      </w:r>
      <w:r w:rsidR="00E25B9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December. This a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is a wonderful opportunity for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our pupils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to experience</w:t>
      </w: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live theatre at no cost. </w:t>
      </w:r>
    </w:p>
    <w:p w14:paraId="7E917FE6" w14:textId="7099E217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We have been asked </w:t>
      </w:r>
      <w:r w:rsidRPr="0031443E">
        <w:rPr>
          <w:rFonts w:ascii="Arial" w:eastAsia="Times New Roman" w:hAnsi="Arial" w:cs="Arial"/>
          <w:sz w:val="24"/>
          <w:szCs w:val="24"/>
        </w:rPr>
        <w:t>to arrive by 9.1</w:t>
      </w:r>
      <w:r w:rsidR="00E25B9E">
        <w:rPr>
          <w:rFonts w:ascii="Arial" w:eastAsia="Times New Roman" w:hAnsi="Arial" w:cs="Arial"/>
          <w:sz w:val="24"/>
          <w:szCs w:val="24"/>
        </w:rPr>
        <w:t>5</w:t>
      </w:r>
      <w:r w:rsidRPr="0031443E">
        <w:rPr>
          <w:rFonts w:ascii="Arial" w:eastAsia="Times New Roman" w:hAnsi="Arial" w:cs="Arial"/>
          <w:sz w:val="24"/>
          <w:szCs w:val="24"/>
        </w:rPr>
        <w:t xml:space="preserve">am ready for a 9.30am start in </w:t>
      </w:r>
      <w:r>
        <w:rPr>
          <w:rFonts w:ascii="Arial" w:eastAsia="Times New Roman" w:hAnsi="Arial" w:cs="Arial"/>
          <w:sz w:val="24"/>
          <w:szCs w:val="24"/>
        </w:rPr>
        <w:t xml:space="preserve">their </w:t>
      </w:r>
      <w:r w:rsidRPr="0031443E">
        <w:rPr>
          <w:rFonts w:ascii="Arial" w:eastAsia="Times New Roman" w:hAnsi="Arial" w:cs="Arial"/>
          <w:sz w:val="24"/>
          <w:szCs w:val="24"/>
        </w:rPr>
        <w:t>school theatre</w:t>
      </w:r>
      <w:r>
        <w:rPr>
          <w:rFonts w:ascii="Arial" w:eastAsia="Times New Roman" w:hAnsi="Arial" w:cs="Arial"/>
          <w:sz w:val="24"/>
          <w:szCs w:val="24"/>
        </w:rPr>
        <w:t>, so would kindly ask that our children arrive</w:t>
      </w:r>
      <w:r w:rsidR="008F678A">
        <w:rPr>
          <w:rFonts w:ascii="Arial" w:eastAsia="Times New Roman" w:hAnsi="Arial" w:cs="Arial"/>
          <w:sz w:val="24"/>
          <w:szCs w:val="24"/>
        </w:rPr>
        <w:t xml:space="preserve"> for registration</w:t>
      </w:r>
      <w:r>
        <w:rPr>
          <w:rFonts w:ascii="Arial" w:eastAsia="Times New Roman" w:hAnsi="Arial" w:cs="Arial"/>
          <w:sz w:val="24"/>
          <w:szCs w:val="24"/>
        </w:rPr>
        <w:t xml:space="preserve"> at 8:30</w:t>
      </w:r>
      <w:r w:rsidR="009F05BA">
        <w:rPr>
          <w:rFonts w:ascii="Arial" w:eastAsia="Times New Roman" w:hAnsi="Arial" w:cs="Arial"/>
          <w:sz w:val="24"/>
          <w:szCs w:val="24"/>
        </w:rPr>
        <w:t>am</w:t>
      </w:r>
      <w:r>
        <w:rPr>
          <w:rFonts w:ascii="Arial" w:eastAsia="Times New Roman" w:hAnsi="Arial" w:cs="Arial"/>
          <w:sz w:val="24"/>
          <w:szCs w:val="24"/>
        </w:rPr>
        <w:t xml:space="preserve"> on that day. </w:t>
      </w:r>
    </w:p>
    <w:p w14:paraId="2EE4A480" w14:textId="439341A9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We believe that this experience will be both educational and enjoyable for</w:t>
      </w:r>
      <w:r w:rsidR="008F678A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our Year 6’s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providing them with exposure to the performing arts and the </w:t>
      </w:r>
      <w:r w:rsidR="00B946B1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opportunity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 to see the hard work and talent of </w:t>
      </w:r>
      <w:r w:rsidR="008F678A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Belper School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students</w:t>
      </w:r>
      <w:r w:rsidR="008F678A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. </w:t>
      </w:r>
    </w:p>
    <w:p w14:paraId="44122713" w14:textId="132E9C3E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If you have any questions or concerns, please do not hesitate to contact us.</w:t>
      </w:r>
    </w:p>
    <w:p w14:paraId="0771D102" w14:textId="79814CF3" w:rsidR="0031443E" w:rsidRPr="0031443E" w:rsidRDefault="0031443E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Thank you for your support </w:t>
      </w:r>
      <w:r w:rsidR="006F7DB3">
        <w:rPr>
          <w:rFonts w:ascii="Arial" w:eastAsia="Times New Roman" w:hAnsi="Arial" w:cs="Arial"/>
          <w:color w:val="242424"/>
          <w:sz w:val="24"/>
          <w:szCs w:val="24"/>
          <w:lang w:eastAsia="en-GB"/>
        </w:rPr>
        <w:t xml:space="preserve">of this </w:t>
      </w:r>
      <w:r w:rsidRPr="0031443E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memorable and enriching experience</w:t>
      </w:r>
      <w:r w:rsidR="008F678A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.</w:t>
      </w:r>
    </w:p>
    <w:p w14:paraId="2AF09BA4" w14:textId="59AFC08D" w:rsidR="0031443E" w:rsidRDefault="008F678A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Kind Regards,</w:t>
      </w:r>
    </w:p>
    <w:p w14:paraId="70A0215D" w14:textId="77777777" w:rsidR="008F678A" w:rsidRDefault="008F678A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</w:p>
    <w:p w14:paraId="39754D1B" w14:textId="77777777" w:rsidR="008F678A" w:rsidRDefault="008F678A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</w:p>
    <w:p w14:paraId="1DDFE4F8" w14:textId="60D91DC9" w:rsidR="008F678A" w:rsidRPr="0031443E" w:rsidRDefault="008F678A" w:rsidP="0031443E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242424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242424"/>
          <w:sz w:val="24"/>
          <w:szCs w:val="24"/>
          <w:lang w:eastAsia="en-GB"/>
        </w:rPr>
        <w:t>Mrs Newton &amp; M</w:t>
      </w:r>
      <w:r w:rsidR="00FE5B05">
        <w:rPr>
          <w:rFonts w:ascii="Arial" w:eastAsia="Times New Roman" w:hAnsi="Arial" w:cs="Arial"/>
          <w:color w:val="242424"/>
          <w:sz w:val="24"/>
          <w:szCs w:val="24"/>
          <w:lang w:eastAsia="en-GB"/>
        </w:rPr>
        <w:t>rs Clow</w:t>
      </w:r>
    </w:p>
    <w:p w14:paraId="4501413B" w14:textId="77777777" w:rsidR="007A6474" w:rsidRDefault="007A6474" w:rsidP="00AB49F5">
      <w:pPr>
        <w:pStyle w:val="NoSpacing"/>
        <w:rPr>
          <w:bCs/>
        </w:rPr>
      </w:pPr>
    </w:p>
    <w:sectPr w:rsidR="007A6474" w:rsidSect="00D00159">
      <w:headerReference w:type="default" r:id="rId10"/>
      <w:headerReference w:type="first" r:id="rId11"/>
      <w:footerReference w:type="first" r:id="rId12"/>
      <w:pgSz w:w="11906" w:h="16838"/>
      <w:pgMar w:top="1440" w:right="1080" w:bottom="1440" w:left="1080" w:header="624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9B0B9" w14:textId="77777777" w:rsidR="00C804B5" w:rsidRDefault="00C804B5" w:rsidP="004D7FC9">
      <w:pPr>
        <w:spacing w:after="0" w:line="240" w:lineRule="auto"/>
      </w:pPr>
      <w:r>
        <w:separator/>
      </w:r>
    </w:p>
  </w:endnote>
  <w:endnote w:type="continuationSeparator" w:id="0">
    <w:p w14:paraId="1F09C638" w14:textId="77777777" w:rsidR="00C804B5" w:rsidRDefault="00C804B5" w:rsidP="004D7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0936C" w14:textId="77777777" w:rsidR="004D7FC9" w:rsidRDefault="005107C9">
    <w:pPr>
      <w:pStyle w:val="Footer"/>
    </w:pPr>
    <w:r>
      <w:rPr>
        <w:noProof/>
        <w:lang w:eastAsia="en-GB"/>
      </w:rPr>
      <w:drawing>
        <wp:inline distT="0" distB="0" distL="0" distR="0" wp14:anchorId="6BA4E983" wp14:editId="309F4538">
          <wp:extent cx="5238750" cy="576187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509" cy="60618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2B464" w14:textId="77777777" w:rsidR="00C804B5" w:rsidRDefault="00C804B5" w:rsidP="004D7FC9">
      <w:pPr>
        <w:spacing w:after="0" w:line="240" w:lineRule="auto"/>
      </w:pPr>
      <w:r>
        <w:separator/>
      </w:r>
    </w:p>
  </w:footnote>
  <w:footnote w:type="continuationSeparator" w:id="0">
    <w:p w14:paraId="0910AD5A" w14:textId="77777777" w:rsidR="00C804B5" w:rsidRDefault="00C804B5" w:rsidP="004D7F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D47CD" w14:textId="77777777" w:rsidR="004D7FC9" w:rsidRPr="00240D3B" w:rsidRDefault="00240D3B" w:rsidP="00240D3B">
    <w:pPr>
      <w:pStyle w:val="NoSpacing"/>
      <w:jc w:val="center"/>
      <w:rPr>
        <w:rFonts w:ascii="Bookman Old Style" w:hAnsi="Bookman Old Style"/>
        <w:b/>
        <w:color w:val="008000"/>
        <w:sz w:val="24"/>
        <w:szCs w:val="32"/>
      </w:rPr>
    </w:pPr>
    <w:r>
      <w:rPr>
        <w:rFonts w:ascii="Bookman Old Style" w:hAnsi="Bookman Old Style"/>
        <w:b/>
        <w:noProof/>
        <w:color w:val="008000"/>
        <w:sz w:val="24"/>
        <w:szCs w:val="32"/>
        <w:lang w:eastAsia="en-GB"/>
      </w:rPr>
      <w:drawing>
        <wp:anchor distT="0" distB="0" distL="114300" distR="114300" simplePos="0" relativeHeight="251668480" behindDoc="0" locked="0" layoutInCell="1" allowOverlap="1" wp14:anchorId="0441F365" wp14:editId="71232315">
          <wp:simplePos x="0" y="0"/>
          <wp:positionH relativeFrom="column">
            <wp:posOffset>5470525</wp:posOffset>
          </wp:positionH>
          <wp:positionV relativeFrom="paragraph">
            <wp:posOffset>-97155</wp:posOffset>
          </wp:positionV>
          <wp:extent cx="634604" cy="762000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604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7FC9" w:rsidRPr="00240D3B">
      <w:rPr>
        <w:rFonts w:ascii="Bookman Old Style" w:hAnsi="Bookman Old Style"/>
        <w:b/>
        <w:color w:val="008000"/>
        <w:sz w:val="24"/>
        <w:szCs w:val="32"/>
      </w:rPr>
      <w:t>St. John’s Church of England Primary School</w:t>
    </w:r>
    <w:r w:rsidRPr="00240D3B">
      <w:rPr>
        <w:rFonts w:ascii="Bookman Old Style" w:hAnsi="Bookman Old Style"/>
        <w:b/>
        <w:color w:val="008000"/>
        <w:sz w:val="24"/>
        <w:szCs w:val="32"/>
      </w:rPr>
      <w:t xml:space="preserve"> and Nursery</w:t>
    </w:r>
  </w:p>
  <w:p w14:paraId="345844D0" w14:textId="77777777" w:rsidR="004D7FC9" w:rsidRDefault="004D7F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89E70" w14:textId="77777777" w:rsidR="004D7FC9" w:rsidRDefault="00E02DDA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05E213" wp14:editId="38BEE013">
              <wp:simplePos x="0" y="0"/>
              <wp:positionH relativeFrom="column">
                <wp:posOffset>-361949</wp:posOffset>
              </wp:positionH>
              <wp:positionV relativeFrom="paragraph">
                <wp:posOffset>62230</wp:posOffset>
              </wp:positionV>
              <wp:extent cx="5619750" cy="971550"/>
              <wp:effectExtent l="0" t="0" r="0" b="0"/>
              <wp:wrapNone/>
              <wp:docPr id="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197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92F4E48" w14:textId="77777777" w:rsidR="004D7FC9" w:rsidRPr="00240D3B" w:rsidRDefault="004D7FC9" w:rsidP="004D7FC9">
                          <w:pPr>
                            <w:pStyle w:val="NoSpacing"/>
                            <w:rPr>
                              <w:rFonts w:ascii="Bookman Old Style" w:hAnsi="Bookman Old Style"/>
                              <w:b/>
                              <w:color w:val="008000"/>
                              <w:sz w:val="28"/>
                              <w:szCs w:val="36"/>
                            </w:rPr>
                          </w:pPr>
                          <w:r w:rsidRPr="00240D3B">
                            <w:rPr>
                              <w:rFonts w:ascii="Bookman Old Style" w:hAnsi="Bookman Old Style"/>
                              <w:b/>
                              <w:color w:val="008000"/>
                              <w:sz w:val="28"/>
                              <w:szCs w:val="36"/>
                            </w:rPr>
                            <w:t>St. John’s Church of England Primary School</w:t>
                          </w:r>
                          <w:r w:rsidR="00240D3B" w:rsidRPr="00240D3B">
                            <w:rPr>
                              <w:rFonts w:ascii="Bookman Old Style" w:hAnsi="Bookman Old Style"/>
                              <w:b/>
                              <w:color w:val="008000"/>
                              <w:sz w:val="28"/>
                              <w:szCs w:val="36"/>
                            </w:rPr>
                            <w:t xml:space="preserve"> and Nursery</w:t>
                          </w:r>
                        </w:p>
                        <w:p w14:paraId="56DB114C" w14:textId="77777777" w:rsidR="004D7FC9" w:rsidRDefault="004D7FC9" w:rsidP="004D7FC9">
                          <w:pPr>
                            <w:pStyle w:val="NoSpacing"/>
                            <w:jc w:val="center"/>
                          </w:pPr>
                          <w:r>
                            <w:t>Laund Nook, Belper, Derbyshire DE56 1GY, 01773 822995</w:t>
                          </w:r>
                        </w:p>
                        <w:p w14:paraId="2D337517" w14:textId="77777777" w:rsidR="004D7FC9" w:rsidRDefault="004D7FC9" w:rsidP="004D7FC9">
                          <w:pPr>
                            <w:pStyle w:val="NoSpacing"/>
                            <w:jc w:val="center"/>
                          </w:pPr>
                          <w:r w:rsidRPr="000163BC">
                            <w:t>www.</w:t>
                          </w:r>
                          <w:r w:rsidR="005D3130">
                            <w:t>stjohnsbelper.co.uk</w:t>
                          </w:r>
                        </w:p>
                        <w:p w14:paraId="2A1FBD16" w14:textId="77777777" w:rsidR="004D7FC9" w:rsidRDefault="004D7FC9" w:rsidP="004D7FC9">
                          <w:pPr>
                            <w:pStyle w:val="NoSpacing"/>
                            <w:jc w:val="center"/>
                          </w:pPr>
                          <w:r>
                            <w:t>info@st-johnscofe.derbyshire.sch.uk</w:t>
                          </w:r>
                        </w:p>
                        <w:p w14:paraId="1EA5C4A5" w14:textId="77777777" w:rsidR="004D7FC9" w:rsidRDefault="004D7FC9" w:rsidP="004D7FC9">
                          <w:pPr>
                            <w:pStyle w:val="NoSpacing"/>
                            <w:jc w:val="center"/>
                          </w:pPr>
                          <w:r>
                            <w:t xml:space="preserve">Headteacher Mr. R. Averis B.Sc. P.G.C.E. N.P.Q.H. </w:t>
                          </w:r>
                        </w:p>
                        <w:p w14:paraId="5875A4A3" w14:textId="77777777" w:rsidR="004D7FC9" w:rsidRDefault="004D7FC9" w:rsidP="004D7FC9">
                          <w:pPr>
                            <w:pStyle w:val="NoSpacing"/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05E21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8.5pt;margin-top:4.9pt;width:442.5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" stroked="f">
              <v:textbox>
                <w:txbxContent>
                  <w:p w14:paraId="692F4E48" w14:textId="77777777" w:rsidR="004D7FC9" w:rsidRPr="00240D3B" w:rsidRDefault="004D7FC9" w:rsidP="004D7FC9">
                    <w:pPr>
                      <w:pStyle w:val="NoSpacing"/>
                      <w:rPr>
                        <w:rFonts w:ascii="Bookman Old Style" w:hAnsi="Bookman Old Style"/>
                        <w:b/>
                        <w:color w:val="008000"/>
                        <w:sz w:val="28"/>
                        <w:szCs w:val="36"/>
                      </w:rPr>
                    </w:pPr>
                    <w:r w:rsidRPr="00240D3B">
                      <w:rPr>
                        <w:rFonts w:ascii="Bookman Old Style" w:hAnsi="Bookman Old Style"/>
                        <w:b/>
                        <w:color w:val="008000"/>
                        <w:sz w:val="28"/>
                        <w:szCs w:val="36"/>
                      </w:rPr>
                      <w:t>St. John’s Church of England Primary School</w:t>
                    </w:r>
                    <w:r w:rsidR="00240D3B" w:rsidRPr="00240D3B">
                      <w:rPr>
                        <w:rFonts w:ascii="Bookman Old Style" w:hAnsi="Bookman Old Style"/>
                        <w:b/>
                        <w:color w:val="008000"/>
                        <w:sz w:val="28"/>
                        <w:szCs w:val="36"/>
                      </w:rPr>
                      <w:t xml:space="preserve"> and Nursery</w:t>
                    </w:r>
                  </w:p>
                  <w:p w14:paraId="56DB114C" w14:textId="77777777" w:rsidR="004D7FC9" w:rsidRDefault="004D7FC9" w:rsidP="004D7FC9">
                    <w:pPr>
                      <w:pStyle w:val="NoSpacing"/>
                      <w:jc w:val="center"/>
                    </w:pPr>
                    <w:r>
                      <w:t>Laund Nook, Belper, Derbyshire DE56 1GY, 01773 822995</w:t>
                    </w:r>
                  </w:p>
                  <w:p w14:paraId="2D337517" w14:textId="77777777" w:rsidR="004D7FC9" w:rsidRDefault="004D7FC9" w:rsidP="004D7FC9">
                    <w:pPr>
                      <w:pStyle w:val="NoSpacing"/>
                      <w:jc w:val="center"/>
                    </w:pPr>
                    <w:r w:rsidRPr="000163BC">
                      <w:t>www.</w:t>
                    </w:r>
                    <w:r w:rsidR="005D3130">
                      <w:t>stjohnsbelper.co.uk</w:t>
                    </w:r>
                  </w:p>
                  <w:p w14:paraId="2A1FBD16" w14:textId="77777777" w:rsidR="004D7FC9" w:rsidRDefault="004D7FC9" w:rsidP="004D7FC9">
                    <w:pPr>
                      <w:pStyle w:val="NoSpacing"/>
                      <w:jc w:val="center"/>
                    </w:pPr>
                    <w:r>
                      <w:t>info@st-johnscofe.derbyshire.sch.uk</w:t>
                    </w:r>
                  </w:p>
                  <w:p w14:paraId="1EA5C4A5" w14:textId="77777777" w:rsidR="004D7FC9" w:rsidRDefault="004D7FC9" w:rsidP="004D7FC9">
                    <w:pPr>
                      <w:pStyle w:val="NoSpacing"/>
                      <w:jc w:val="center"/>
                    </w:pPr>
                    <w:r>
                      <w:t xml:space="preserve">Headteacher Mr. R. Averis B.Sc. P.G.C.E. N.P.Q.H. </w:t>
                    </w:r>
                  </w:p>
                  <w:p w14:paraId="5875A4A3" w14:textId="77777777" w:rsidR="004D7FC9" w:rsidRDefault="004D7FC9" w:rsidP="004D7FC9">
                    <w:pPr>
                      <w:pStyle w:val="NoSpacing"/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="00240D3B"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0DA70568" wp14:editId="5B872BB7">
          <wp:simplePos x="0" y="0"/>
          <wp:positionH relativeFrom="margin">
            <wp:posOffset>5362575</wp:posOffset>
          </wp:positionH>
          <wp:positionV relativeFrom="paragraph">
            <wp:posOffset>-59691</wp:posOffset>
          </wp:positionV>
          <wp:extent cx="847257" cy="1015781"/>
          <wp:effectExtent l="0" t="0" r="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t. Johns logo nurser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0309" cy="10194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E23664"/>
    <w:multiLevelType w:val="hybridMultilevel"/>
    <w:tmpl w:val="93DA8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93742"/>
    <w:multiLevelType w:val="multilevel"/>
    <w:tmpl w:val="41FE1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D30766"/>
    <w:multiLevelType w:val="hybridMultilevel"/>
    <w:tmpl w:val="034E362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0177364">
    <w:abstractNumId w:val="2"/>
  </w:num>
  <w:num w:numId="2" w16cid:durableId="236937248">
    <w:abstractNumId w:val="0"/>
  </w:num>
  <w:num w:numId="3" w16cid:durableId="2018263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43E"/>
    <w:rsid w:val="00011CEF"/>
    <w:rsid w:val="000326DD"/>
    <w:rsid w:val="00116235"/>
    <w:rsid w:val="0012313F"/>
    <w:rsid w:val="001236CF"/>
    <w:rsid w:val="001737C4"/>
    <w:rsid w:val="001F47A6"/>
    <w:rsid w:val="00211C69"/>
    <w:rsid w:val="002371E6"/>
    <w:rsid w:val="00240D3B"/>
    <w:rsid w:val="002B78AC"/>
    <w:rsid w:val="0031443E"/>
    <w:rsid w:val="003764A4"/>
    <w:rsid w:val="00391613"/>
    <w:rsid w:val="003F5773"/>
    <w:rsid w:val="004D7FC9"/>
    <w:rsid w:val="005107C9"/>
    <w:rsid w:val="005D3130"/>
    <w:rsid w:val="00645920"/>
    <w:rsid w:val="00653A64"/>
    <w:rsid w:val="006F7DB3"/>
    <w:rsid w:val="00723C73"/>
    <w:rsid w:val="0079231D"/>
    <w:rsid w:val="007927F1"/>
    <w:rsid w:val="007A2FEC"/>
    <w:rsid w:val="007A6474"/>
    <w:rsid w:val="0080432E"/>
    <w:rsid w:val="00851263"/>
    <w:rsid w:val="008D42BF"/>
    <w:rsid w:val="008D6173"/>
    <w:rsid w:val="008F678A"/>
    <w:rsid w:val="00932426"/>
    <w:rsid w:val="009C6383"/>
    <w:rsid w:val="009F05BA"/>
    <w:rsid w:val="00A84116"/>
    <w:rsid w:val="00A869C9"/>
    <w:rsid w:val="00AA315A"/>
    <w:rsid w:val="00AB49F5"/>
    <w:rsid w:val="00AB5E3F"/>
    <w:rsid w:val="00B946B1"/>
    <w:rsid w:val="00B949F9"/>
    <w:rsid w:val="00BC46BD"/>
    <w:rsid w:val="00C3322A"/>
    <w:rsid w:val="00C804B5"/>
    <w:rsid w:val="00C82D62"/>
    <w:rsid w:val="00CC6B86"/>
    <w:rsid w:val="00CD0EBD"/>
    <w:rsid w:val="00CD3275"/>
    <w:rsid w:val="00CE14EA"/>
    <w:rsid w:val="00D00159"/>
    <w:rsid w:val="00D44D06"/>
    <w:rsid w:val="00DB3B4E"/>
    <w:rsid w:val="00DC05F2"/>
    <w:rsid w:val="00DC06BC"/>
    <w:rsid w:val="00DE5B4F"/>
    <w:rsid w:val="00E02DDA"/>
    <w:rsid w:val="00E25B9E"/>
    <w:rsid w:val="00E65A90"/>
    <w:rsid w:val="00F334B7"/>
    <w:rsid w:val="00FC743A"/>
    <w:rsid w:val="00FE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3350EC"/>
  <w15:docId w15:val="{21628BE6-9C11-4D2D-A12B-7E5392548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4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F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FC9"/>
  </w:style>
  <w:style w:type="paragraph" w:styleId="Footer">
    <w:name w:val="footer"/>
    <w:basedOn w:val="Normal"/>
    <w:link w:val="FooterChar"/>
    <w:uiPriority w:val="99"/>
    <w:unhideWhenUsed/>
    <w:rsid w:val="004D7F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FC9"/>
  </w:style>
  <w:style w:type="paragraph" w:styleId="NoSpacing">
    <w:name w:val="No Spacing"/>
    <w:uiPriority w:val="1"/>
    <w:qFormat/>
    <w:rsid w:val="004D7FC9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7F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FC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16235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1623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23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7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newton\St%20Johns%20CE%20Primary%20Belper\Staff%20-%20General\Paperwork\Letter%20templates%20school%20logo%20and%20masters\School%20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123226e-4966-499b-8cc9-659d0e4e3595" xsi:nil="true"/>
    <lcf76f155ced4ddcb4097134ff3c332f xmlns="04a1ef9d-858b-4cc0-9ff6-b372eb41741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31C8DA2745AB4B8107EAB722C2F239" ma:contentTypeVersion="15" ma:contentTypeDescription="Create a new document." ma:contentTypeScope="" ma:versionID="a068f30a3a08a57d05c1f488f4b823ab">
  <xsd:schema xmlns:xsd="http://www.w3.org/2001/XMLSchema" xmlns:xs="http://www.w3.org/2001/XMLSchema" xmlns:p="http://schemas.microsoft.com/office/2006/metadata/properties" xmlns:ns2="2123226e-4966-499b-8cc9-659d0e4e3595" xmlns:ns3="04a1ef9d-858b-4cc0-9ff6-b372eb417414" targetNamespace="http://schemas.microsoft.com/office/2006/metadata/properties" ma:root="true" ma:fieldsID="ef77a1ef272f43a7054cb3d770defa47" ns2:_="" ns3:_="">
    <xsd:import namespace="2123226e-4966-499b-8cc9-659d0e4e3595"/>
    <xsd:import namespace="04a1ef9d-858b-4cc0-9ff6-b372eb4174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3226e-4966-499b-8cc9-659d0e4e359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069a6eae-57d1-41ae-bce9-086f22cf641b}" ma:internalName="TaxCatchAll" ma:showField="CatchAllData" ma:web="2123226e-4966-499b-8cc9-659d0e4e35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a1ef9d-858b-4cc0-9ff6-b372eb417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532aebc-574f-41bc-8158-07bfb47e86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1E6F5-F9A6-4094-B0C2-18567AADA793}">
  <ds:schemaRefs>
    <ds:schemaRef ds:uri="http://schemas.microsoft.com/office/2006/metadata/properties"/>
    <ds:schemaRef ds:uri="http://schemas.microsoft.com/office/infopath/2007/PartnerControls"/>
    <ds:schemaRef ds:uri="2123226e-4966-499b-8cc9-659d0e4e3595"/>
    <ds:schemaRef ds:uri="04a1ef9d-858b-4cc0-9ff6-b372eb417414"/>
  </ds:schemaRefs>
</ds:datastoreItem>
</file>

<file path=customXml/itemProps2.xml><?xml version="1.0" encoding="utf-8"?>
<ds:datastoreItem xmlns:ds="http://schemas.openxmlformats.org/officeDocument/2006/customXml" ds:itemID="{B3BD7C8A-37BE-4416-8A2B-DE2EF271CC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1621F-FA81-4F25-86A1-D47DEF8E7E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23226e-4966-499b-8cc9-659d0e4e3595"/>
    <ds:schemaRef ds:uri="04a1ef9d-858b-4cc0-9ff6-b372eb4174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</Template>
  <TotalTime>168</TotalTime>
  <Pages>1</Pages>
  <Words>155</Words>
  <Characters>717</Characters>
  <Application>Microsoft Office Word</Application>
  <DocSecurity>0</DocSecurity>
  <Lines>21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Newton</dc:creator>
  <cp:lastModifiedBy>S Newton</cp:lastModifiedBy>
  <cp:revision>11</cp:revision>
  <cp:lastPrinted>2024-11-18T12:49:00Z</cp:lastPrinted>
  <dcterms:created xsi:type="dcterms:W3CDTF">2024-11-18T12:34:00Z</dcterms:created>
  <dcterms:modified xsi:type="dcterms:W3CDTF">2025-11-11T08:56:00Z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0x0101002831C8DA2745AB4B8107EAB722C2F239</vt:lpwstr>
  </property>
  <property fmtid="{D5CDD505-2E9C-101B-9397-08002B2CF9AE}" pid="3" name="Order">
    <vt:r8>2558400</vt:r8>
  </property>
</Properties>
</file>