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D96F" w14:textId="77777777" w:rsidR="00D84430" w:rsidRDefault="003D28A7" w:rsidP="00D84430">
      <w:pPr>
        <w:jc w:val="center"/>
      </w:pPr>
      <w:r>
        <w:rPr>
          <w:noProof/>
          <w:lang w:eastAsia="en-GB"/>
        </w:rPr>
        <w:drawing>
          <wp:inline distT="0" distB="0" distL="0" distR="0" wp14:anchorId="2DF1C7D2" wp14:editId="2F8B9ABB">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7">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31584DB8" w14:textId="3F298AF0" w:rsidR="00D84430" w:rsidRPr="00F231AD" w:rsidRDefault="00F231AD" w:rsidP="00F231AD">
      <w:pPr>
        <w:jc w:val="center"/>
        <w:rPr>
          <w:rFonts w:asciiTheme="minorHAnsi" w:hAnsiTheme="minorHAnsi" w:cstheme="minorHAnsi"/>
        </w:rPr>
      </w:pPr>
      <w:r>
        <w:rPr>
          <w:rFonts w:asciiTheme="minorHAnsi" w:hAnsiTheme="minorHAnsi" w:cstheme="minorHAnsi"/>
        </w:rPr>
        <w:t xml:space="preserve">John 6:35 - </w:t>
      </w:r>
      <w:r w:rsidRPr="00F231AD">
        <w:rPr>
          <w:rFonts w:asciiTheme="minorHAnsi" w:hAnsiTheme="minorHAnsi" w:cstheme="minorHAnsi"/>
        </w:rPr>
        <w:t>I am the bread of life. Whoever comes to me will never go hungry, and whoever believes in me will never be thirsty</w:t>
      </w:r>
    </w:p>
    <w:p w14:paraId="23AA4FE1" w14:textId="77777777" w:rsidR="00D84430" w:rsidRDefault="00D84430" w:rsidP="00D84430">
      <w:pPr>
        <w:jc w:val="center"/>
      </w:pPr>
    </w:p>
    <w:p w14:paraId="57C741E1"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12373819" w14:textId="77777777" w:rsidR="00D84430" w:rsidRPr="00A30DC7" w:rsidRDefault="00D84430" w:rsidP="00D84430">
      <w:pPr>
        <w:pStyle w:val="NoSpacing"/>
        <w:rPr>
          <w:rFonts w:asciiTheme="minorHAnsi" w:hAnsiTheme="minorHAnsi"/>
        </w:rPr>
      </w:pPr>
    </w:p>
    <w:p w14:paraId="6B6FC503" w14:textId="6851BCE1" w:rsidR="00D84430" w:rsidRPr="00A30DC7" w:rsidRDefault="00AD1A5B" w:rsidP="006E5079">
      <w:pPr>
        <w:pStyle w:val="NoSpacing"/>
        <w:jc w:val="center"/>
        <w:outlineLvl w:val="0"/>
        <w:rPr>
          <w:rFonts w:asciiTheme="minorHAnsi" w:hAnsiTheme="minorHAnsi"/>
        </w:rPr>
      </w:pPr>
      <w:r>
        <w:rPr>
          <w:rFonts w:asciiTheme="minorHAnsi" w:hAnsiTheme="minorHAnsi"/>
        </w:rPr>
        <w:t>Dinner Money</w:t>
      </w:r>
      <w:r w:rsidR="00D84430" w:rsidRPr="00A30DC7">
        <w:rPr>
          <w:rFonts w:asciiTheme="minorHAnsi" w:hAnsiTheme="minorHAnsi"/>
        </w:rPr>
        <w:t xml:space="preserve"> Policy</w:t>
      </w:r>
    </w:p>
    <w:p w14:paraId="39E5EB31" w14:textId="77777777" w:rsidR="00D84430" w:rsidRPr="00A30DC7" w:rsidRDefault="00D84430" w:rsidP="00D84430">
      <w:pPr>
        <w:pStyle w:val="NoSpacing"/>
        <w:jc w:val="center"/>
        <w:rPr>
          <w:rFonts w:asciiTheme="minorHAnsi" w:hAnsiTheme="minorHAnsi"/>
        </w:rPr>
      </w:pPr>
    </w:p>
    <w:p w14:paraId="447C8E3E" w14:textId="77777777" w:rsidR="00D84430" w:rsidRPr="00A30DC7" w:rsidRDefault="00D84430" w:rsidP="00D84430">
      <w:pPr>
        <w:pStyle w:val="NoSpacing"/>
        <w:jc w:val="center"/>
        <w:rPr>
          <w:rFonts w:asciiTheme="minorHAnsi" w:hAnsiTheme="minorHAnsi"/>
        </w:rPr>
      </w:pPr>
    </w:p>
    <w:p w14:paraId="7969B963" w14:textId="5A66A4F7"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D07C3A">
        <w:rPr>
          <w:rFonts w:asciiTheme="minorHAnsi" w:hAnsiTheme="minorHAnsi"/>
        </w:rPr>
        <w:t xml:space="preserve"> </w:t>
      </w:r>
      <w:r w:rsidR="00AD1A5B">
        <w:rPr>
          <w:rFonts w:asciiTheme="minorHAnsi" w:hAnsiTheme="minorHAnsi"/>
        </w:rPr>
        <w:t>Claire Millington</w:t>
      </w:r>
    </w:p>
    <w:p w14:paraId="67F9F523" w14:textId="77777777" w:rsidR="00D07C3A" w:rsidRPr="00A30DC7" w:rsidRDefault="00D07C3A" w:rsidP="00D07C3A">
      <w:pPr>
        <w:pStyle w:val="NoSpacing"/>
        <w:jc w:val="center"/>
        <w:outlineLvl w:val="0"/>
        <w:rPr>
          <w:rFonts w:asciiTheme="minorHAnsi" w:hAnsiTheme="minorHAnsi"/>
        </w:rPr>
      </w:pPr>
    </w:p>
    <w:p w14:paraId="7B3E2863"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1AA054A7" w14:textId="77777777" w:rsidR="002D52AA" w:rsidRPr="00A30DC7" w:rsidRDefault="002D52AA" w:rsidP="002D52AA">
      <w:pPr>
        <w:pStyle w:val="NoSpacing"/>
        <w:jc w:val="center"/>
        <w:rPr>
          <w:rFonts w:asciiTheme="minorHAnsi" w:hAnsiTheme="minorHAnsi"/>
        </w:rPr>
      </w:pPr>
    </w:p>
    <w:p w14:paraId="076AB386" w14:textId="77777777" w:rsidR="002D52AA" w:rsidRPr="00A30DC7" w:rsidRDefault="002D52AA" w:rsidP="002D52AA">
      <w:pPr>
        <w:pStyle w:val="NoSpacing"/>
        <w:jc w:val="center"/>
        <w:rPr>
          <w:rFonts w:asciiTheme="minorHAnsi" w:hAnsiTheme="minorHAnsi"/>
        </w:rPr>
      </w:pPr>
    </w:p>
    <w:p w14:paraId="2375E0B1" w14:textId="4AFB0A85" w:rsidR="002D52AA" w:rsidRPr="00A30DC7"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F231AD">
        <w:rPr>
          <w:rFonts w:asciiTheme="minorHAnsi" w:hAnsiTheme="minorHAnsi"/>
        </w:rPr>
        <w:t>11.7.19, 7.7.22, 6.4.23, 10.7.25</w:t>
      </w:r>
    </w:p>
    <w:p w14:paraId="7C39A4F0" w14:textId="77777777" w:rsidR="00D84430" w:rsidRPr="00A30DC7" w:rsidRDefault="00D84430" w:rsidP="00580844">
      <w:pPr>
        <w:pStyle w:val="NoSpacing"/>
        <w:rPr>
          <w:rFonts w:asciiTheme="minorHAnsi" w:hAnsiTheme="minorHAnsi"/>
        </w:rPr>
      </w:pPr>
    </w:p>
    <w:p w14:paraId="4A7985B2" w14:textId="544B9844"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 xml:space="preserve">e </w:t>
      </w:r>
      <w:r w:rsidR="00F231AD">
        <w:rPr>
          <w:rFonts w:asciiTheme="minorHAnsi" w:hAnsiTheme="minorHAnsi"/>
        </w:rPr>
        <w:t>July 2027</w:t>
      </w:r>
    </w:p>
    <w:p w14:paraId="330AD6E8" w14:textId="77777777" w:rsidR="002D52AA" w:rsidRPr="00A30DC7" w:rsidRDefault="002D52AA" w:rsidP="00D84430">
      <w:pPr>
        <w:pStyle w:val="NoSpacing"/>
        <w:jc w:val="center"/>
        <w:rPr>
          <w:rFonts w:asciiTheme="minorHAnsi" w:hAnsiTheme="minorHAnsi"/>
        </w:rPr>
      </w:pPr>
    </w:p>
    <w:p w14:paraId="41E34292"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19BBD0CD" wp14:editId="55460C48">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66416999"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767D00E0" w14:textId="77777777" w:rsidR="002D52AA" w:rsidRDefault="002D52AA" w:rsidP="002D52AA">
                            <w:pPr>
                              <w:pStyle w:val="NoSpacing"/>
                            </w:pPr>
                          </w:p>
                          <w:p w14:paraId="3497799A" w14:textId="77777777" w:rsidR="002D52AA" w:rsidRDefault="002D52AA" w:rsidP="002D52AA">
                            <w:pPr>
                              <w:pStyle w:val="NoSpacing"/>
                            </w:pPr>
                          </w:p>
                          <w:p w14:paraId="3220D5E6" w14:textId="77777777" w:rsidR="002D52AA" w:rsidRDefault="002D52AA" w:rsidP="002D52AA">
                            <w:pPr>
                              <w:pStyle w:val="NoSpacing"/>
                            </w:pPr>
                          </w:p>
                          <w:p w14:paraId="30BAA0F0" w14:textId="77777777" w:rsidR="002D52AA" w:rsidRDefault="002D52AA" w:rsidP="002D52AA">
                            <w:pPr>
                              <w:pStyle w:val="NoSpacing"/>
                            </w:pPr>
                          </w:p>
                          <w:p w14:paraId="02BCDC80" w14:textId="77777777" w:rsidR="002D52AA" w:rsidRDefault="002D52AA" w:rsidP="002D52AA">
                            <w:pPr>
                              <w:pStyle w:val="NoSpacing"/>
                            </w:pPr>
                          </w:p>
                          <w:p w14:paraId="2263CEA7"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BBD0CD"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66416999"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767D00E0" w14:textId="77777777" w:rsidR="002D52AA" w:rsidRDefault="002D52AA" w:rsidP="002D52AA">
                      <w:pPr>
                        <w:pStyle w:val="NoSpacing"/>
                      </w:pPr>
                    </w:p>
                    <w:p w14:paraId="3497799A" w14:textId="77777777" w:rsidR="002D52AA" w:rsidRDefault="002D52AA" w:rsidP="002D52AA">
                      <w:pPr>
                        <w:pStyle w:val="NoSpacing"/>
                      </w:pPr>
                    </w:p>
                    <w:p w14:paraId="3220D5E6" w14:textId="77777777" w:rsidR="002D52AA" w:rsidRDefault="002D52AA" w:rsidP="002D52AA">
                      <w:pPr>
                        <w:pStyle w:val="NoSpacing"/>
                      </w:pPr>
                    </w:p>
                    <w:p w14:paraId="30BAA0F0" w14:textId="77777777" w:rsidR="002D52AA" w:rsidRDefault="002D52AA" w:rsidP="002D52AA">
                      <w:pPr>
                        <w:pStyle w:val="NoSpacing"/>
                      </w:pPr>
                    </w:p>
                    <w:p w14:paraId="02BCDC80" w14:textId="77777777" w:rsidR="002D52AA" w:rsidRDefault="002D52AA" w:rsidP="002D52AA">
                      <w:pPr>
                        <w:pStyle w:val="NoSpacing"/>
                      </w:pPr>
                    </w:p>
                    <w:p w14:paraId="2263CEA7"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467DAF09" w14:textId="77777777" w:rsidR="00D84430" w:rsidRPr="00A30DC7" w:rsidRDefault="00D84430" w:rsidP="00345867">
      <w:pPr>
        <w:spacing w:after="200"/>
        <w:rPr>
          <w:rFonts w:asciiTheme="minorHAnsi" w:hAnsiTheme="minorHAnsi"/>
        </w:rPr>
      </w:pPr>
    </w:p>
    <w:p w14:paraId="5EB0B77F" w14:textId="77777777" w:rsidR="00345867" w:rsidRPr="00A30DC7" w:rsidRDefault="00345867" w:rsidP="00345867">
      <w:pPr>
        <w:pStyle w:val="NoSpacing"/>
        <w:rPr>
          <w:rFonts w:asciiTheme="minorHAnsi" w:hAnsiTheme="minorHAnsi"/>
        </w:rPr>
      </w:pPr>
    </w:p>
    <w:p w14:paraId="3C7C6B10" w14:textId="77777777" w:rsidR="00345867" w:rsidRPr="00A30DC7" w:rsidRDefault="00345867" w:rsidP="00345867">
      <w:pPr>
        <w:pStyle w:val="NoSpacing"/>
        <w:rPr>
          <w:rFonts w:asciiTheme="minorHAnsi" w:hAnsiTheme="minorHAnsi"/>
        </w:rPr>
      </w:pPr>
    </w:p>
    <w:p w14:paraId="0C241C2F" w14:textId="77777777" w:rsidR="00345867" w:rsidRPr="00A30DC7" w:rsidRDefault="00345867" w:rsidP="00345867">
      <w:pPr>
        <w:pStyle w:val="NoSpacing"/>
        <w:rPr>
          <w:rFonts w:asciiTheme="minorHAnsi" w:hAnsiTheme="minorHAnsi"/>
        </w:rPr>
      </w:pPr>
    </w:p>
    <w:p w14:paraId="6059E29B" w14:textId="77777777" w:rsidR="00345867" w:rsidRPr="00A30DC7" w:rsidRDefault="00345867" w:rsidP="00345867">
      <w:pPr>
        <w:pStyle w:val="NoSpacing"/>
        <w:rPr>
          <w:rFonts w:asciiTheme="minorHAnsi" w:hAnsiTheme="minorHAnsi"/>
        </w:rPr>
      </w:pPr>
    </w:p>
    <w:p w14:paraId="7357429A" w14:textId="77777777" w:rsidR="00345867" w:rsidRPr="00A30DC7" w:rsidRDefault="00345867" w:rsidP="00345867">
      <w:pPr>
        <w:pStyle w:val="NoSpacing"/>
        <w:rPr>
          <w:rFonts w:asciiTheme="minorHAnsi" w:hAnsiTheme="minorHAnsi"/>
        </w:rPr>
      </w:pPr>
    </w:p>
    <w:p w14:paraId="75A2F62B" w14:textId="77777777" w:rsidR="00345867" w:rsidRPr="00A30DC7" w:rsidRDefault="00345867" w:rsidP="00345867">
      <w:pPr>
        <w:pStyle w:val="NoSpacing"/>
        <w:rPr>
          <w:rFonts w:asciiTheme="minorHAnsi" w:hAnsiTheme="minorHAnsi"/>
        </w:rPr>
      </w:pPr>
    </w:p>
    <w:p w14:paraId="07CAC2F1" w14:textId="77777777" w:rsidR="00345867" w:rsidRPr="00A30DC7" w:rsidRDefault="00345867" w:rsidP="00345867">
      <w:pPr>
        <w:pStyle w:val="NoSpacing"/>
        <w:rPr>
          <w:rFonts w:asciiTheme="minorHAnsi" w:hAnsiTheme="minorHAnsi"/>
        </w:rPr>
      </w:pPr>
    </w:p>
    <w:p w14:paraId="08A539A6" w14:textId="77777777" w:rsidR="00345867" w:rsidRPr="00A30DC7" w:rsidRDefault="00345867" w:rsidP="00345867">
      <w:pPr>
        <w:pStyle w:val="NoSpacing"/>
        <w:rPr>
          <w:rFonts w:asciiTheme="minorHAnsi" w:hAnsiTheme="minorHAnsi"/>
        </w:rPr>
      </w:pPr>
    </w:p>
    <w:p w14:paraId="45A13B38" w14:textId="77777777" w:rsidR="00D07C3A" w:rsidRDefault="00D07C3A">
      <w:pPr>
        <w:spacing w:after="0" w:line="240" w:lineRule="auto"/>
        <w:rPr>
          <w:rFonts w:asciiTheme="minorHAnsi" w:hAnsiTheme="minorHAnsi"/>
        </w:rPr>
      </w:pPr>
      <w:r>
        <w:rPr>
          <w:rFonts w:asciiTheme="minorHAnsi" w:hAnsiTheme="minorHAnsi"/>
        </w:rPr>
        <w:br w:type="page"/>
      </w:r>
    </w:p>
    <w:p w14:paraId="5569A9BC"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51A17BB2" w14:textId="77777777" w:rsidR="00D94F38" w:rsidRDefault="00D94F38" w:rsidP="00580844">
      <w:pPr>
        <w:pStyle w:val="NoSpacing"/>
        <w:rPr>
          <w:rFonts w:asciiTheme="minorHAnsi" w:hAnsiTheme="minorHAnsi"/>
          <w:b/>
          <w:u w:val="single"/>
          <w:lang w:val="en-US"/>
        </w:rPr>
      </w:pPr>
    </w:p>
    <w:p w14:paraId="3B1332CE" w14:textId="77777777" w:rsidR="00D94F38" w:rsidRPr="00A30DC7" w:rsidRDefault="00D94F38" w:rsidP="00580844">
      <w:pPr>
        <w:pStyle w:val="NoSpacing"/>
        <w:rPr>
          <w:rFonts w:asciiTheme="minorHAnsi" w:hAnsiTheme="minorHAnsi"/>
          <w:lang w:val="en-US"/>
        </w:rPr>
      </w:pPr>
    </w:p>
    <w:p w14:paraId="57133292" w14:textId="77777777" w:rsidR="00F231AD" w:rsidRPr="00F231AD" w:rsidRDefault="00F231AD" w:rsidP="00F231AD">
      <w:pPr>
        <w:keepNext/>
        <w:keepLines/>
        <w:spacing w:after="224" w:line="259" w:lineRule="auto"/>
        <w:ind w:left="-5" w:hanging="10"/>
        <w:outlineLvl w:val="0"/>
        <w:rPr>
          <w:rFonts w:ascii="Arial" w:eastAsia="Arial" w:hAnsi="Arial" w:cs="Arial"/>
          <w:b/>
          <w:color w:val="000000"/>
          <w:sz w:val="26"/>
          <w:u w:val="single" w:color="000000"/>
          <w:lang w:eastAsia="en-GB"/>
        </w:rPr>
      </w:pPr>
      <w:r w:rsidRPr="00F231AD">
        <w:rPr>
          <w:rFonts w:ascii="Arial" w:eastAsia="Arial" w:hAnsi="Arial" w:cs="Arial"/>
          <w:b/>
          <w:color w:val="000000"/>
          <w:sz w:val="26"/>
          <w:u w:val="single" w:color="000000"/>
          <w:lang w:eastAsia="en-GB"/>
        </w:rPr>
        <w:t>Background</w:t>
      </w:r>
      <w:r w:rsidRPr="00F231AD">
        <w:rPr>
          <w:rFonts w:ascii="Arial" w:eastAsia="Arial" w:hAnsi="Arial" w:cs="Arial"/>
          <w:b/>
          <w:color w:val="000000"/>
          <w:sz w:val="26"/>
          <w:u w:color="000000"/>
          <w:lang w:eastAsia="en-GB"/>
        </w:rPr>
        <w:t xml:space="preserve"> </w:t>
      </w:r>
    </w:p>
    <w:p w14:paraId="1687E807" w14:textId="77777777" w:rsidR="00F231AD" w:rsidRPr="00F231AD" w:rsidRDefault="00F231AD" w:rsidP="00F231AD">
      <w:pPr>
        <w:spacing w:after="256"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The St. John’s School Debt Policy has been adopted to ensure that a consistent and fair approach to debt incurred by parents/carers whose children take school dinners. As the Local Education Authority is no longer accountable for the administration of dinner money debt the responsibility now falls on the school to pursue instances of non-payment. As a result the school budget will have to directly fund any outstanding debts that cannot be recovered thereby directly affecting the amount of money that is available to provide education to all pupils. </w:t>
      </w:r>
    </w:p>
    <w:p w14:paraId="76DD17FA" w14:textId="77777777" w:rsidR="00F231AD" w:rsidRPr="00F231AD" w:rsidRDefault="00F231AD" w:rsidP="00F231AD">
      <w:pPr>
        <w:keepNext/>
        <w:keepLines/>
        <w:spacing w:after="278" w:line="259" w:lineRule="auto"/>
        <w:ind w:left="-5" w:hanging="10"/>
        <w:outlineLvl w:val="0"/>
        <w:rPr>
          <w:rFonts w:ascii="Arial" w:eastAsia="Arial" w:hAnsi="Arial" w:cs="Arial"/>
          <w:b/>
          <w:color w:val="000000"/>
          <w:sz w:val="26"/>
          <w:u w:val="single" w:color="000000"/>
          <w:lang w:eastAsia="en-GB"/>
        </w:rPr>
      </w:pPr>
      <w:r w:rsidRPr="00F231AD">
        <w:rPr>
          <w:rFonts w:ascii="Arial" w:eastAsia="Arial" w:hAnsi="Arial" w:cs="Arial"/>
          <w:b/>
          <w:color w:val="000000"/>
          <w:sz w:val="26"/>
          <w:u w:val="single" w:color="000000"/>
          <w:lang w:eastAsia="en-GB"/>
        </w:rPr>
        <w:t>Provision of School Meals</w:t>
      </w:r>
      <w:r w:rsidRPr="00F231AD">
        <w:rPr>
          <w:rFonts w:ascii="Arial" w:eastAsia="Arial" w:hAnsi="Arial" w:cs="Arial"/>
          <w:b/>
          <w:color w:val="000000"/>
          <w:sz w:val="26"/>
          <w:u w:color="000000"/>
          <w:lang w:eastAsia="en-GB"/>
        </w:rPr>
        <w:t xml:space="preserve"> </w:t>
      </w:r>
    </w:p>
    <w:p w14:paraId="1AEDBDF2" w14:textId="77777777" w:rsidR="00F231AD" w:rsidRPr="00F231AD" w:rsidRDefault="00F231AD" w:rsidP="00F231AD">
      <w:pPr>
        <w:spacing w:after="294" w:line="245" w:lineRule="auto"/>
        <w:ind w:left="-5" w:right="-8" w:hanging="10"/>
        <w:jc w:val="both"/>
        <w:rPr>
          <w:rFonts w:ascii="Calibri" w:hAnsi="Calibri" w:cs="Calibri"/>
          <w:color w:val="000000"/>
          <w:lang w:eastAsia="en-GB"/>
        </w:rPr>
      </w:pPr>
      <w:r w:rsidRPr="00F231AD">
        <w:rPr>
          <w:rFonts w:ascii="Arial" w:eastAsia="Arial" w:hAnsi="Arial" w:cs="Arial"/>
          <w:color w:val="000000"/>
          <w:sz w:val="26"/>
          <w:lang w:eastAsia="en-GB"/>
        </w:rPr>
        <w:t xml:space="preserve">The Schools Meals Service is no different to any other business in that meals have to be paid for by someone. Free School Meals are available for parents who meet certain criteria including the receipt of state benefits. Anyone who may qualify for Free School Meals should contact the school office for further information. Free School Meals are a statutory right and it is important that all parents/carers who qualify take up their child’s entitlement so that they can receive a School meal each day.  </w:t>
      </w:r>
    </w:p>
    <w:p w14:paraId="2D9CA496"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Information on the entitlement to free school meals and an application form can be found on the Derbyshire County Council’s website: </w:t>
      </w:r>
    </w:p>
    <w:p w14:paraId="6D62E6C1" w14:textId="77777777" w:rsidR="00F231AD" w:rsidRPr="00F231AD" w:rsidRDefault="00F231AD" w:rsidP="00F231AD">
      <w:pPr>
        <w:spacing w:after="210" w:line="278" w:lineRule="auto"/>
        <w:rPr>
          <w:rFonts w:ascii="Calibri" w:hAnsi="Calibri" w:cs="Calibri"/>
          <w:color w:val="000000"/>
          <w:sz w:val="28"/>
          <w:szCs w:val="28"/>
          <w:lang w:eastAsia="en-GB"/>
        </w:rPr>
      </w:pPr>
      <w:hyperlink r:id="rId8" w:history="1">
        <w:r w:rsidRPr="00F231AD">
          <w:rPr>
            <w:rFonts w:ascii="Calibri" w:hAnsi="Calibri" w:cs="Calibri"/>
            <w:color w:val="0563C1"/>
            <w:sz w:val="28"/>
            <w:szCs w:val="28"/>
            <w:u w:val="single"/>
            <w:lang w:eastAsia="en-GB"/>
          </w:rPr>
          <w:t>https://www.derbyshire.gov.uk/education/schools/your-child-at-school/meals/school-meals/free-school-meals.aspx</w:t>
        </w:r>
      </w:hyperlink>
    </w:p>
    <w:p w14:paraId="063B7945"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If a child’s entitlement to free school meals expires or the parents/ carers personal circumstances change the parent/carer must provide a packed lunch or make payment in advance for a school dinner. </w:t>
      </w:r>
    </w:p>
    <w:p w14:paraId="32A808FC" w14:textId="77777777" w:rsidR="00F231AD" w:rsidRPr="00F231AD" w:rsidRDefault="00F231AD" w:rsidP="00F231AD">
      <w:pPr>
        <w:keepNext/>
        <w:keepLines/>
        <w:spacing w:after="224" w:line="259" w:lineRule="auto"/>
        <w:ind w:left="-5" w:hanging="10"/>
        <w:outlineLvl w:val="0"/>
        <w:rPr>
          <w:rFonts w:ascii="Arial" w:eastAsia="Arial" w:hAnsi="Arial" w:cs="Arial"/>
          <w:b/>
          <w:color w:val="000000"/>
          <w:sz w:val="26"/>
          <w:u w:val="single" w:color="000000"/>
          <w:lang w:eastAsia="en-GB"/>
        </w:rPr>
      </w:pPr>
      <w:r w:rsidRPr="00F231AD">
        <w:rPr>
          <w:rFonts w:ascii="Arial" w:eastAsia="Arial" w:hAnsi="Arial" w:cs="Arial"/>
          <w:b/>
          <w:color w:val="000000"/>
          <w:sz w:val="26"/>
          <w:u w:val="single" w:color="000000"/>
          <w:lang w:eastAsia="en-GB"/>
        </w:rPr>
        <w:t>Cost of School Meals</w:t>
      </w:r>
      <w:r w:rsidRPr="00F231AD">
        <w:rPr>
          <w:rFonts w:ascii="Arial" w:eastAsia="Arial" w:hAnsi="Arial" w:cs="Arial"/>
          <w:b/>
          <w:color w:val="000000"/>
          <w:sz w:val="26"/>
          <w:u w:color="000000"/>
          <w:lang w:eastAsia="en-GB"/>
        </w:rPr>
        <w:t xml:space="preserve"> </w:t>
      </w:r>
    </w:p>
    <w:p w14:paraId="736D78DF" w14:textId="5C69BEAD" w:rsidR="00F231AD" w:rsidRPr="00F231AD" w:rsidRDefault="00F231AD" w:rsidP="00F231AD">
      <w:pPr>
        <w:spacing w:after="198" w:line="278" w:lineRule="auto"/>
        <w:ind w:left="-5" w:hanging="10"/>
        <w:rPr>
          <w:rFonts w:ascii="Calibri" w:hAnsi="Calibri" w:cs="Calibri"/>
          <w:color w:val="000000"/>
          <w:lang w:eastAsia="en-GB"/>
        </w:rPr>
      </w:pPr>
      <w:r>
        <w:rPr>
          <w:rFonts w:ascii="Arial" w:eastAsia="Arial" w:hAnsi="Arial" w:cs="Arial"/>
          <w:color w:val="000000"/>
          <w:sz w:val="26"/>
          <w:lang w:eastAsia="en-GB"/>
        </w:rPr>
        <w:t xml:space="preserve">The cost of a school meal will be displayed on our website. There is no cost </w:t>
      </w:r>
      <w:r w:rsidRPr="00F231AD">
        <w:rPr>
          <w:rFonts w:ascii="Arial" w:eastAsia="Arial" w:hAnsi="Arial" w:cs="Arial"/>
          <w:color w:val="000000"/>
          <w:sz w:val="26"/>
          <w:lang w:eastAsia="en-GB"/>
        </w:rPr>
        <w:t xml:space="preserve">to those in receipt of Free School Meals entitlement. School meals </w:t>
      </w:r>
      <w:r w:rsidRPr="00F231AD">
        <w:rPr>
          <w:rFonts w:ascii="Arial" w:eastAsia="Arial" w:hAnsi="Arial" w:cs="Arial"/>
          <w:b/>
          <w:color w:val="000000"/>
          <w:sz w:val="26"/>
          <w:lang w:eastAsia="en-GB"/>
        </w:rPr>
        <w:t xml:space="preserve">must </w:t>
      </w:r>
      <w:r w:rsidRPr="00F231AD">
        <w:rPr>
          <w:rFonts w:ascii="Arial" w:eastAsia="Arial" w:hAnsi="Arial" w:cs="Arial"/>
          <w:b/>
          <w:bCs/>
          <w:color w:val="000000"/>
          <w:sz w:val="26"/>
          <w:lang w:eastAsia="en-GB"/>
        </w:rPr>
        <w:t>be paid for in advance</w:t>
      </w:r>
      <w:r w:rsidRPr="00F231AD">
        <w:rPr>
          <w:rFonts w:ascii="Arial" w:eastAsia="Arial" w:hAnsi="Arial" w:cs="Arial"/>
          <w:color w:val="000000"/>
          <w:sz w:val="26"/>
          <w:lang w:eastAsia="en-GB"/>
        </w:rPr>
        <w:t xml:space="preserve">. Any revision to the school meal prices will be notified to parents/carers the term prior to the new charge taking effect and the policy will be updated as soon as possible. </w:t>
      </w:r>
    </w:p>
    <w:p w14:paraId="49C2EE3C" w14:textId="77777777" w:rsidR="00F231AD" w:rsidRPr="00F231AD" w:rsidRDefault="00F231AD" w:rsidP="00F231AD">
      <w:pPr>
        <w:keepNext/>
        <w:keepLines/>
        <w:spacing w:after="224" w:line="259" w:lineRule="auto"/>
        <w:ind w:left="-5" w:hanging="10"/>
        <w:outlineLvl w:val="0"/>
        <w:rPr>
          <w:rFonts w:ascii="Arial" w:eastAsia="Arial" w:hAnsi="Arial" w:cs="Arial"/>
          <w:b/>
          <w:color w:val="000000"/>
          <w:sz w:val="26"/>
          <w:u w:color="000000"/>
          <w:lang w:eastAsia="en-GB"/>
        </w:rPr>
      </w:pPr>
      <w:r w:rsidRPr="00F231AD">
        <w:rPr>
          <w:rFonts w:ascii="Arial" w:eastAsia="Arial" w:hAnsi="Arial" w:cs="Arial"/>
          <w:b/>
          <w:color w:val="000000"/>
          <w:sz w:val="26"/>
          <w:u w:val="single" w:color="000000"/>
          <w:lang w:eastAsia="en-GB"/>
        </w:rPr>
        <w:lastRenderedPageBreak/>
        <w:t>Payment for School Meals</w:t>
      </w:r>
      <w:r w:rsidRPr="00F231AD">
        <w:rPr>
          <w:rFonts w:ascii="Arial" w:eastAsia="Arial" w:hAnsi="Arial" w:cs="Arial"/>
          <w:b/>
          <w:color w:val="000000"/>
          <w:sz w:val="26"/>
          <w:u w:color="000000"/>
          <w:lang w:eastAsia="en-GB"/>
        </w:rPr>
        <w:t xml:space="preserve"> </w:t>
      </w:r>
    </w:p>
    <w:p w14:paraId="563A4AF0" w14:textId="77777777" w:rsidR="00F231AD" w:rsidRPr="00F231AD" w:rsidRDefault="00F231AD" w:rsidP="00F231AD">
      <w:pPr>
        <w:spacing w:after="160" w:line="259" w:lineRule="auto"/>
        <w:rPr>
          <w:rFonts w:ascii="Arial" w:hAnsi="Arial" w:cs="Arial"/>
          <w:color w:val="000000"/>
          <w:sz w:val="26"/>
          <w:szCs w:val="26"/>
          <w:lang w:eastAsia="en-GB"/>
        </w:rPr>
      </w:pPr>
      <w:r w:rsidRPr="00F231AD">
        <w:rPr>
          <w:rFonts w:ascii="Arial" w:hAnsi="Arial" w:cs="Arial"/>
          <w:color w:val="000000"/>
          <w:sz w:val="26"/>
          <w:szCs w:val="26"/>
          <w:lang w:eastAsia="en-GB"/>
        </w:rPr>
        <w:t>All payments are made through ParentPay. Parents/carers will need to create a ParentPay account using an activation letter that can be obtained from the school office. All children in the family can be added to the one account but an activation letter will be required for each child. Money should be added to the account prior to meals being provided and parents/carers should check their account regularly to make sure it remains in credit. Meals taken will be recorded in ParentPay each day and the account debited accordingly.</w:t>
      </w:r>
    </w:p>
    <w:p w14:paraId="1559BC8C" w14:textId="77777777" w:rsidR="00F231AD" w:rsidRPr="00F231AD" w:rsidRDefault="00F231AD" w:rsidP="00F231AD">
      <w:pPr>
        <w:spacing w:after="160" w:line="259" w:lineRule="auto"/>
        <w:rPr>
          <w:rFonts w:ascii="Arial" w:hAnsi="Arial" w:cs="Arial"/>
          <w:color w:val="000000"/>
          <w:sz w:val="26"/>
          <w:szCs w:val="26"/>
          <w:lang w:eastAsia="en-GB"/>
        </w:rPr>
      </w:pPr>
      <w:r w:rsidRPr="00F231AD">
        <w:rPr>
          <w:rFonts w:ascii="Arial" w:hAnsi="Arial" w:cs="Arial"/>
          <w:color w:val="000000"/>
          <w:sz w:val="26"/>
          <w:szCs w:val="26"/>
          <w:lang w:eastAsia="en-GB"/>
        </w:rPr>
        <w:t xml:space="preserve">Cash and cheque payments are no longer accepted in school. Payments by cash (not cheque) can be made to ParentPay through local stores offering a PayPoint service. Parents/carers will need to be issued with a ParentPay card which should be ordered through the school office. ParentPay make a small charge for each card that will be payable to school, at the time of ordering.       </w:t>
      </w:r>
    </w:p>
    <w:p w14:paraId="2EA2F4CB" w14:textId="77777777" w:rsidR="00F231AD" w:rsidRPr="00F231AD" w:rsidRDefault="00F231AD" w:rsidP="00F231AD">
      <w:pPr>
        <w:keepNext/>
        <w:keepLines/>
        <w:spacing w:after="224" w:line="259" w:lineRule="auto"/>
        <w:ind w:left="-5" w:hanging="10"/>
        <w:outlineLvl w:val="0"/>
        <w:rPr>
          <w:rFonts w:ascii="Arial" w:eastAsia="Arial" w:hAnsi="Arial" w:cs="Arial"/>
          <w:b/>
          <w:color w:val="000000"/>
          <w:sz w:val="26"/>
          <w:u w:val="single" w:color="000000"/>
          <w:lang w:eastAsia="en-GB"/>
        </w:rPr>
      </w:pPr>
      <w:r w:rsidRPr="00F231AD">
        <w:rPr>
          <w:rFonts w:ascii="Arial" w:eastAsia="Arial" w:hAnsi="Arial" w:cs="Arial"/>
          <w:b/>
          <w:color w:val="000000"/>
          <w:sz w:val="26"/>
          <w:u w:val="single" w:color="000000"/>
          <w:lang w:eastAsia="en-GB"/>
        </w:rPr>
        <w:t>Management of School Meal Debts</w:t>
      </w:r>
      <w:r w:rsidRPr="00F231AD">
        <w:rPr>
          <w:rFonts w:ascii="Arial" w:eastAsia="Arial" w:hAnsi="Arial" w:cs="Arial"/>
          <w:b/>
          <w:color w:val="000000"/>
          <w:sz w:val="26"/>
          <w:u w:color="000000"/>
          <w:lang w:eastAsia="en-GB"/>
        </w:rPr>
        <w:t xml:space="preserve"> </w:t>
      </w:r>
    </w:p>
    <w:p w14:paraId="3C95D07C" w14:textId="77777777" w:rsidR="00F231AD" w:rsidRPr="00F231AD" w:rsidRDefault="00F231AD" w:rsidP="00F231AD">
      <w:pPr>
        <w:spacing w:after="0"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To ensure that the School’s budget is not adversely affected by the cost of School meal debt the Governors consider the fairest system to all families is to pursue a ‘Zero Tolerance’ approach. Although, this may seem harsh to some parents it is important that the school budget is spent for the benefit of all our pupils and not a small number. </w:t>
      </w:r>
    </w:p>
    <w:p w14:paraId="5A6BFC7D" w14:textId="77777777" w:rsidR="00F231AD" w:rsidRPr="00F231AD" w:rsidRDefault="00F231AD" w:rsidP="00F231AD">
      <w:pPr>
        <w:spacing w:after="0" w:line="259" w:lineRule="auto"/>
        <w:rPr>
          <w:rFonts w:ascii="Calibri" w:hAnsi="Calibri" w:cs="Calibri"/>
          <w:color w:val="000000"/>
          <w:lang w:eastAsia="en-GB"/>
        </w:rPr>
      </w:pPr>
      <w:r w:rsidRPr="00F231AD">
        <w:rPr>
          <w:rFonts w:ascii="Arial" w:eastAsia="Arial" w:hAnsi="Arial" w:cs="Arial"/>
          <w:color w:val="000000"/>
          <w:sz w:val="26"/>
          <w:lang w:eastAsia="en-GB"/>
        </w:rPr>
        <w:t xml:space="preserve"> </w:t>
      </w:r>
    </w:p>
    <w:p w14:paraId="7BC22046"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If a child arrives at school without a packed lunch or payment hasn’t been made, or if a child’s entitlement to free school dinners has ceased, the School will telephone/text/email the parent/carer in the first instance to establish if alternative arrangements have been made. </w:t>
      </w:r>
    </w:p>
    <w:p w14:paraId="615D079A"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When a parent/carer  has failed to pay dinner money the school may allow a meal to be provided where it is felt that this is a temporary situation. e.g. temporary hardship etc. however details should be recorded in writing and a record maintained and monitored. </w:t>
      </w:r>
    </w:p>
    <w:p w14:paraId="32298736" w14:textId="77777777" w:rsidR="00D4121E" w:rsidRDefault="00F231AD" w:rsidP="00F231AD">
      <w:pPr>
        <w:spacing w:after="198" w:line="278" w:lineRule="auto"/>
        <w:ind w:left="-5" w:hanging="10"/>
        <w:rPr>
          <w:rFonts w:ascii="Arial" w:eastAsia="Arial" w:hAnsi="Arial" w:cs="Arial"/>
          <w:color w:val="000000"/>
          <w:sz w:val="26"/>
          <w:lang w:eastAsia="en-GB"/>
        </w:rPr>
      </w:pPr>
      <w:r w:rsidRPr="00F231AD">
        <w:rPr>
          <w:rFonts w:ascii="Arial" w:eastAsia="Arial" w:hAnsi="Arial" w:cs="Arial"/>
          <w:color w:val="000000"/>
          <w:sz w:val="26"/>
          <w:lang w:eastAsia="en-GB"/>
        </w:rPr>
        <w:t xml:space="preserve">If a child takes a school meal which has not been paid for, a letter/text/email detailing how much is owed will be sent to the parent/carer requesting </w:t>
      </w:r>
      <w:r w:rsidR="00D4121E">
        <w:rPr>
          <w:rFonts w:ascii="Arial" w:eastAsia="Arial" w:hAnsi="Arial" w:cs="Arial"/>
          <w:color w:val="000000"/>
          <w:sz w:val="26"/>
          <w:lang w:eastAsia="en-GB"/>
        </w:rPr>
        <w:t xml:space="preserve">immediate </w:t>
      </w:r>
      <w:r w:rsidRPr="00F231AD">
        <w:rPr>
          <w:rFonts w:ascii="Arial" w:eastAsia="Arial" w:hAnsi="Arial" w:cs="Arial"/>
          <w:color w:val="000000"/>
          <w:sz w:val="26"/>
          <w:lang w:eastAsia="en-GB"/>
        </w:rPr>
        <w:t>payment directly to the school. Prompt action will be taken to address any debt issue at an early stage in order to prevent arrears amassing.</w:t>
      </w:r>
    </w:p>
    <w:p w14:paraId="48F9879F" w14:textId="17DAF45A" w:rsidR="00F231AD" w:rsidRPr="00F231AD" w:rsidRDefault="002972A9" w:rsidP="002972A9">
      <w:pPr>
        <w:spacing w:after="198" w:line="278" w:lineRule="auto"/>
        <w:rPr>
          <w:rFonts w:ascii="Calibri" w:hAnsi="Calibri" w:cs="Calibri"/>
          <w:color w:val="000000"/>
          <w:lang w:eastAsia="en-GB"/>
        </w:rPr>
      </w:pPr>
      <w:r>
        <w:rPr>
          <w:rFonts w:ascii="Arial" w:eastAsia="Arial" w:hAnsi="Arial" w:cs="Arial"/>
          <w:color w:val="000000"/>
          <w:sz w:val="26"/>
          <w:lang w:eastAsia="en-GB"/>
        </w:rPr>
        <w:t xml:space="preserve">Daily reminders </w:t>
      </w:r>
      <w:r w:rsidR="0022237C">
        <w:rPr>
          <w:rFonts w:ascii="Arial" w:eastAsia="Arial" w:hAnsi="Arial" w:cs="Arial"/>
          <w:color w:val="000000"/>
          <w:sz w:val="26"/>
          <w:lang w:eastAsia="en-GB"/>
        </w:rPr>
        <w:t xml:space="preserve">and a more formal weekly reminder </w:t>
      </w:r>
      <w:r w:rsidR="00EF2202">
        <w:rPr>
          <w:rFonts w:ascii="Arial" w:eastAsia="Arial" w:hAnsi="Arial" w:cs="Arial"/>
          <w:color w:val="000000"/>
          <w:sz w:val="26"/>
          <w:lang w:eastAsia="en-GB"/>
        </w:rPr>
        <w:t xml:space="preserve">letter/text/email </w:t>
      </w:r>
      <w:r w:rsidR="00915789">
        <w:rPr>
          <w:rFonts w:ascii="Arial" w:eastAsia="Arial" w:hAnsi="Arial" w:cs="Arial"/>
          <w:color w:val="000000"/>
          <w:sz w:val="26"/>
          <w:lang w:eastAsia="en-GB"/>
        </w:rPr>
        <w:t>may</w:t>
      </w:r>
      <w:r w:rsidR="00EF2202">
        <w:rPr>
          <w:rFonts w:ascii="Arial" w:eastAsia="Arial" w:hAnsi="Arial" w:cs="Arial"/>
          <w:color w:val="000000"/>
          <w:sz w:val="26"/>
          <w:lang w:eastAsia="en-GB"/>
        </w:rPr>
        <w:t xml:space="preserve"> be sent to the parent/carer until the </w:t>
      </w:r>
      <w:r w:rsidR="00052DDB">
        <w:rPr>
          <w:rFonts w:ascii="Arial" w:eastAsia="Arial" w:hAnsi="Arial" w:cs="Arial"/>
          <w:color w:val="000000"/>
          <w:sz w:val="26"/>
          <w:lang w:eastAsia="en-GB"/>
        </w:rPr>
        <w:t xml:space="preserve">amount owed is cleared. A phone call </w:t>
      </w:r>
      <w:r w:rsidR="00236DAF">
        <w:rPr>
          <w:rFonts w:ascii="Arial" w:eastAsia="Arial" w:hAnsi="Arial" w:cs="Arial"/>
          <w:color w:val="000000"/>
          <w:sz w:val="26"/>
          <w:lang w:eastAsia="en-GB"/>
        </w:rPr>
        <w:t>may also be made to the parent/carer.</w:t>
      </w:r>
      <w:r w:rsidR="00541F83">
        <w:rPr>
          <w:rFonts w:ascii="Arial" w:eastAsia="Arial" w:hAnsi="Arial" w:cs="Arial"/>
          <w:color w:val="000000"/>
          <w:sz w:val="26"/>
          <w:lang w:eastAsia="en-GB"/>
        </w:rPr>
        <w:t xml:space="preserve"> </w:t>
      </w:r>
      <w:r w:rsidR="00F231AD" w:rsidRPr="00F231AD">
        <w:rPr>
          <w:rFonts w:ascii="Arial" w:eastAsia="Arial" w:hAnsi="Arial" w:cs="Arial"/>
          <w:color w:val="000000"/>
          <w:sz w:val="26"/>
          <w:lang w:eastAsia="en-GB"/>
        </w:rPr>
        <w:t xml:space="preserve"> </w:t>
      </w:r>
    </w:p>
    <w:p w14:paraId="27D4AF16"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Where a child continues to require meals, the School must establish if the child is entitled to free school meals, or if the parent/carer is experiencing </w:t>
      </w:r>
      <w:r w:rsidRPr="00F231AD">
        <w:rPr>
          <w:rFonts w:ascii="Arial" w:eastAsia="Arial" w:hAnsi="Arial" w:cs="Arial"/>
          <w:color w:val="000000"/>
          <w:sz w:val="26"/>
          <w:lang w:eastAsia="en-GB"/>
        </w:rPr>
        <w:lastRenderedPageBreak/>
        <w:t xml:space="preserve">hardship which affects their ability to pay. Under these circumstances the parent/carer should be invited to apply for free school meals or speak confidentially to the Head Teacher.  </w:t>
      </w:r>
    </w:p>
    <w:p w14:paraId="254DAE0B" w14:textId="68B37059"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When the debt exceeds </w:t>
      </w:r>
      <w:r w:rsidR="00881F0C">
        <w:rPr>
          <w:rFonts w:ascii="Arial" w:eastAsia="Arial" w:hAnsi="Arial" w:cs="Arial"/>
          <w:color w:val="000000"/>
          <w:sz w:val="26"/>
          <w:lang w:eastAsia="en-GB"/>
        </w:rPr>
        <w:t xml:space="preserve">6 meals </w:t>
      </w:r>
      <w:r w:rsidRPr="00F231AD">
        <w:rPr>
          <w:rFonts w:ascii="Arial" w:eastAsia="Arial" w:hAnsi="Arial" w:cs="Arial"/>
          <w:color w:val="000000"/>
          <w:sz w:val="26"/>
          <w:lang w:eastAsia="en-GB"/>
        </w:rPr>
        <w:t xml:space="preserve">for a </w:t>
      </w:r>
      <w:r w:rsidRPr="00F231AD">
        <w:rPr>
          <w:rFonts w:ascii="Arial" w:eastAsia="Arial" w:hAnsi="Arial" w:cs="Arial"/>
          <w:i/>
          <w:color w:val="000000"/>
          <w:sz w:val="26"/>
          <w:lang w:eastAsia="en-GB"/>
        </w:rPr>
        <w:t xml:space="preserve">child or </w:t>
      </w:r>
      <w:r w:rsidR="00881F0C" w:rsidRPr="00EC5B9B">
        <w:rPr>
          <w:rFonts w:ascii="Arial" w:eastAsia="Arial" w:hAnsi="Arial" w:cs="Arial"/>
          <w:iCs/>
          <w:color w:val="000000"/>
          <w:sz w:val="26"/>
          <w:lang w:eastAsia="en-GB"/>
        </w:rPr>
        <w:t>12 meals</w:t>
      </w:r>
      <w:r w:rsidR="00881F0C">
        <w:rPr>
          <w:rFonts w:ascii="Arial" w:eastAsia="Arial" w:hAnsi="Arial" w:cs="Arial"/>
          <w:i/>
          <w:color w:val="000000"/>
          <w:sz w:val="26"/>
          <w:lang w:eastAsia="en-GB"/>
        </w:rPr>
        <w:t xml:space="preserve"> </w:t>
      </w:r>
      <w:r w:rsidR="00AC3432" w:rsidRPr="00AC3432">
        <w:rPr>
          <w:rFonts w:ascii="Arial" w:eastAsia="Arial" w:hAnsi="Arial" w:cs="Arial"/>
          <w:iCs/>
          <w:color w:val="000000"/>
          <w:sz w:val="26"/>
          <w:lang w:eastAsia="en-GB"/>
        </w:rPr>
        <w:t>for a</w:t>
      </w:r>
      <w:r w:rsidR="00AC3432">
        <w:rPr>
          <w:rFonts w:ascii="Arial" w:eastAsia="Arial" w:hAnsi="Arial" w:cs="Arial"/>
          <w:i/>
          <w:color w:val="000000"/>
          <w:sz w:val="26"/>
          <w:lang w:eastAsia="en-GB"/>
        </w:rPr>
        <w:t xml:space="preserve"> </w:t>
      </w:r>
      <w:r w:rsidRPr="00F231AD">
        <w:rPr>
          <w:rFonts w:ascii="Arial" w:eastAsia="Arial" w:hAnsi="Arial" w:cs="Arial"/>
          <w:i/>
          <w:color w:val="000000"/>
          <w:sz w:val="26"/>
          <w:lang w:eastAsia="en-GB"/>
        </w:rPr>
        <w:t>family</w:t>
      </w:r>
      <w:r w:rsidRPr="00F231AD">
        <w:rPr>
          <w:rFonts w:ascii="Arial" w:eastAsia="Arial" w:hAnsi="Arial" w:cs="Arial"/>
          <w:color w:val="000000"/>
          <w:sz w:val="26"/>
          <w:lang w:eastAsia="en-GB"/>
        </w:rPr>
        <w:t xml:space="preserve"> </w:t>
      </w:r>
      <w:r w:rsidR="00FD296A" w:rsidRPr="00F231AD">
        <w:rPr>
          <w:rFonts w:ascii="Arial" w:eastAsia="Arial" w:hAnsi="Arial" w:cs="Arial"/>
          <w:color w:val="000000"/>
          <w:sz w:val="26"/>
          <w:lang w:eastAsia="en-GB"/>
        </w:rPr>
        <w:t>and/or action proves unsuccessful in securing dinner money arrears</w:t>
      </w:r>
      <w:r w:rsidR="00FD296A">
        <w:rPr>
          <w:rFonts w:ascii="Arial" w:eastAsia="Arial" w:hAnsi="Arial" w:cs="Arial"/>
          <w:color w:val="000000"/>
          <w:sz w:val="26"/>
          <w:lang w:eastAsia="en-GB"/>
        </w:rPr>
        <w:t>,</w:t>
      </w:r>
      <w:r w:rsidR="00FD296A" w:rsidRPr="00F231AD">
        <w:rPr>
          <w:rFonts w:ascii="Arial" w:eastAsia="Arial" w:hAnsi="Arial" w:cs="Arial"/>
          <w:color w:val="000000"/>
          <w:sz w:val="26"/>
          <w:lang w:eastAsia="en-GB"/>
        </w:rPr>
        <w:t xml:space="preserve"> </w:t>
      </w:r>
      <w:r w:rsidRPr="00F231AD">
        <w:rPr>
          <w:rFonts w:ascii="Arial" w:eastAsia="Arial" w:hAnsi="Arial" w:cs="Arial"/>
          <w:color w:val="000000"/>
          <w:sz w:val="26"/>
          <w:lang w:eastAsia="en-GB"/>
        </w:rPr>
        <w:t xml:space="preserve">a formal letter must be sent to the parent/carer informing them to provide their child/children with a packed lunch to prevent further arrears. If the child/children is/are not provided with the requested packed lunch and the parent/carer cannot be contacted, the School will provide a sandwich and a drink only </w:t>
      </w:r>
      <w:r w:rsidRPr="00F231AD">
        <w:rPr>
          <w:rFonts w:ascii="Arial" w:eastAsia="Arial" w:hAnsi="Arial" w:cs="Arial"/>
          <w:i/>
          <w:color w:val="000000"/>
          <w:sz w:val="26"/>
          <w:lang w:eastAsia="en-GB"/>
        </w:rPr>
        <w:t>(Example letter 1).</w:t>
      </w:r>
      <w:r w:rsidRPr="00F231AD">
        <w:rPr>
          <w:rFonts w:ascii="Arial" w:eastAsia="Arial" w:hAnsi="Arial" w:cs="Arial"/>
          <w:color w:val="000000"/>
          <w:sz w:val="26"/>
          <w:lang w:eastAsia="en-GB"/>
        </w:rPr>
        <w:t xml:space="preserve"> </w:t>
      </w:r>
    </w:p>
    <w:p w14:paraId="301AA7AD" w14:textId="3F585BD4" w:rsidR="00F231AD" w:rsidRPr="00F231AD" w:rsidRDefault="00F231AD" w:rsidP="00F231AD">
      <w:pPr>
        <w:spacing w:after="0"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If the debt exceeds </w:t>
      </w:r>
      <w:r w:rsidR="00EC5B9B">
        <w:rPr>
          <w:rFonts w:ascii="Arial" w:eastAsia="Arial" w:hAnsi="Arial" w:cs="Arial"/>
          <w:color w:val="000000"/>
          <w:sz w:val="26"/>
          <w:lang w:eastAsia="en-GB"/>
        </w:rPr>
        <w:t>20 meals</w:t>
      </w:r>
      <w:r w:rsidRPr="00F231AD">
        <w:rPr>
          <w:rFonts w:ascii="Arial" w:eastAsia="Arial" w:hAnsi="Arial" w:cs="Arial"/>
          <w:color w:val="000000"/>
          <w:sz w:val="26"/>
          <w:lang w:eastAsia="en-GB"/>
        </w:rPr>
        <w:t xml:space="preserve"> for a family and/or action proves unsuccessful in securing dinner money arrears, the School should inform the local </w:t>
      </w:r>
    </w:p>
    <w:p w14:paraId="099F5CDC" w14:textId="77777777" w:rsidR="00F231AD" w:rsidRPr="00F231AD" w:rsidRDefault="00F231AD" w:rsidP="00F231AD">
      <w:pPr>
        <w:spacing w:after="198" w:line="278" w:lineRule="auto"/>
        <w:ind w:left="-5" w:hanging="10"/>
        <w:rPr>
          <w:rFonts w:ascii="Calibri" w:hAnsi="Calibri" w:cs="Calibri"/>
          <w:color w:val="000000"/>
          <w:lang w:eastAsia="en-GB"/>
        </w:rPr>
      </w:pPr>
      <w:r w:rsidRPr="00F231AD">
        <w:rPr>
          <w:rFonts w:ascii="Arial" w:eastAsia="Arial" w:hAnsi="Arial" w:cs="Arial"/>
          <w:color w:val="000000"/>
          <w:sz w:val="26"/>
          <w:lang w:eastAsia="en-GB"/>
        </w:rPr>
        <w:t xml:space="preserve">Safeguarding Team and formally write to the parent/carer, explaining that the School is not obliged to provide a school dinner where advance payment is not forthcoming or where authorisation for free school dinners has not been received </w:t>
      </w:r>
      <w:r w:rsidRPr="00F231AD">
        <w:rPr>
          <w:rFonts w:ascii="Arial" w:eastAsia="Arial" w:hAnsi="Arial" w:cs="Arial"/>
          <w:i/>
          <w:color w:val="000000"/>
          <w:sz w:val="26"/>
          <w:lang w:eastAsia="en-GB"/>
        </w:rPr>
        <w:t>(Example letter 2).</w:t>
      </w:r>
      <w:r w:rsidRPr="00F231AD">
        <w:rPr>
          <w:rFonts w:ascii="Arial" w:eastAsia="Arial" w:hAnsi="Arial" w:cs="Arial"/>
          <w:color w:val="000000"/>
          <w:sz w:val="26"/>
          <w:lang w:eastAsia="en-GB"/>
        </w:rPr>
        <w:t xml:space="preserve"> </w:t>
      </w:r>
    </w:p>
    <w:p w14:paraId="41BA2290" w14:textId="58B6ECFA" w:rsidR="00F231AD" w:rsidRPr="00F231AD" w:rsidRDefault="00F231AD" w:rsidP="00F231AD">
      <w:pPr>
        <w:spacing w:after="20" w:line="259" w:lineRule="auto"/>
        <w:rPr>
          <w:rFonts w:ascii="Calibri" w:hAnsi="Calibri" w:cs="Calibri"/>
          <w:color w:val="000000"/>
          <w:lang w:eastAsia="en-GB"/>
        </w:rPr>
      </w:pPr>
    </w:p>
    <w:p w14:paraId="1CCCC276" w14:textId="77777777" w:rsidR="00F231AD" w:rsidRPr="00F231AD" w:rsidRDefault="00F231AD" w:rsidP="00F231AD">
      <w:pPr>
        <w:spacing w:after="34"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764CDBAA" w14:textId="77777777" w:rsidR="00F231AD" w:rsidRPr="00F231AD" w:rsidRDefault="00F231AD" w:rsidP="00F231AD">
      <w:pPr>
        <w:keepNext/>
        <w:keepLines/>
        <w:spacing w:after="21" w:line="259" w:lineRule="auto"/>
        <w:ind w:left="-5" w:hanging="10"/>
        <w:outlineLvl w:val="0"/>
        <w:rPr>
          <w:rFonts w:ascii="Arial" w:eastAsia="Arial" w:hAnsi="Arial" w:cs="Arial"/>
          <w:b/>
          <w:color w:val="000000"/>
          <w:sz w:val="26"/>
          <w:u w:val="single" w:color="000000"/>
          <w:lang w:eastAsia="en-GB"/>
        </w:rPr>
      </w:pPr>
      <w:r w:rsidRPr="00F231AD">
        <w:rPr>
          <w:rFonts w:ascii="Arial" w:eastAsia="Arial" w:hAnsi="Arial" w:cs="Arial"/>
          <w:b/>
          <w:color w:val="000000"/>
          <w:sz w:val="26"/>
          <w:u w:val="single" w:color="000000"/>
          <w:lang w:eastAsia="en-GB"/>
        </w:rPr>
        <w:t>Monitoring and Recovery of School Meal Debts</w:t>
      </w:r>
      <w:r w:rsidRPr="00F231AD">
        <w:rPr>
          <w:rFonts w:ascii="Arial" w:eastAsia="Arial" w:hAnsi="Arial" w:cs="Arial"/>
          <w:b/>
          <w:color w:val="000000"/>
          <w:sz w:val="26"/>
          <w:u w:color="000000"/>
          <w:lang w:eastAsia="en-GB"/>
        </w:rPr>
        <w:t xml:space="preserve"> </w:t>
      </w:r>
    </w:p>
    <w:p w14:paraId="7D940ECD" w14:textId="77777777" w:rsidR="00F231AD" w:rsidRPr="00F231AD" w:rsidRDefault="00F231AD" w:rsidP="00F231AD">
      <w:pPr>
        <w:spacing w:after="24" w:line="259" w:lineRule="auto"/>
        <w:rPr>
          <w:rFonts w:ascii="Calibri" w:hAnsi="Calibri" w:cs="Calibri"/>
          <w:color w:val="000000"/>
          <w:lang w:eastAsia="en-GB"/>
        </w:rPr>
      </w:pPr>
      <w:r w:rsidRPr="00F231AD">
        <w:rPr>
          <w:rFonts w:ascii="Arial" w:eastAsia="Arial" w:hAnsi="Arial" w:cs="Arial"/>
          <w:b/>
          <w:color w:val="000000"/>
          <w:sz w:val="26"/>
          <w:lang w:eastAsia="en-GB"/>
        </w:rPr>
        <w:t xml:space="preserve"> </w:t>
      </w:r>
    </w:p>
    <w:p w14:paraId="3408CD07" w14:textId="77777777" w:rsidR="00F231AD" w:rsidRPr="00F231AD" w:rsidRDefault="00F231AD" w:rsidP="00F231AD">
      <w:pPr>
        <w:spacing w:after="4" w:line="245" w:lineRule="auto"/>
        <w:ind w:left="-5" w:right="-8" w:hanging="10"/>
        <w:jc w:val="both"/>
        <w:rPr>
          <w:rFonts w:ascii="Calibri" w:hAnsi="Calibri" w:cs="Calibri"/>
          <w:color w:val="000000"/>
          <w:lang w:eastAsia="en-GB"/>
        </w:rPr>
      </w:pPr>
      <w:r w:rsidRPr="00F231AD">
        <w:rPr>
          <w:rFonts w:ascii="Arial" w:eastAsia="Arial" w:hAnsi="Arial" w:cs="Arial"/>
          <w:color w:val="000000"/>
          <w:sz w:val="26"/>
          <w:lang w:eastAsia="en-GB"/>
        </w:rPr>
        <w:t xml:space="preserve">At each meeting of the Governing Body/Finance Committee, the Head Teacher will provide Governors with details of any outstanding dinner money debt and the current position with regard to such debt. The aim of the School’s dinner money policy is to minimise the opportunity for debt balances to build up and incurring costly referral to the School’s solicitors. The School does however, reserve the right to begin legal proceedings to recover outstanding school meal debts and inform the local authority that a child is not being provided with a suitable meal at lunch time. </w:t>
      </w:r>
    </w:p>
    <w:p w14:paraId="50AE5770" w14:textId="77777777" w:rsidR="00F231AD" w:rsidRPr="00F231AD" w:rsidRDefault="00F231AD" w:rsidP="00F231AD">
      <w:pPr>
        <w:spacing w:after="24" w:line="259" w:lineRule="auto"/>
        <w:rPr>
          <w:rFonts w:ascii="Calibri" w:hAnsi="Calibri" w:cs="Calibri"/>
          <w:color w:val="000000"/>
          <w:lang w:eastAsia="en-GB"/>
        </w:rPr>
      </w:pPr>
      <w:r w:rsidRPr="00F231AD">
        <w:rPr>
          <w:rFonts w:ascii="Arial" w:eastAsia="Arial" w:hAnsi="Arial" w:cs="Arial"/>
          <w:b/>
          <w:color w:val="000000"/>
          <w:sz w:val="26"/>
          <w:lang w:eastAsia="en-GB"/>
        </w:rPr>
        <w:t xml:space="preserve"> </w:t>
      </w:r>
    </w:p>
    <w:p w14:paraId="4B5D51FB" w14:textId="77777777" w:rsidR="00F231AD" w:rsidRPr="00F231AD" w:rsidRDefault="00F231AD" w:rsidP="00F231AD">
      <w:pPr>
        <w:spacing w:after="219" w:line="245" w:lineRule="auto"/>
        <w:ind w:left="-5" w:right="-8" w:hanging="10"/>
        <w:jc w:val="both"/>
        <w:rPr>
          <w:rFonts w:ascii="Calibri" w:hAnsi="Calibri" w:cs="Calibri"/>
          <w:color w:val="000000"/>
          <w:lang w:eastAsia="en-GB"/>
        </w:rPr>
      </w:pPr>
      <w:r w:rsidRPr="00F231AD">
        <w:rPr>
          <w:rFonts w:ascii="Arial" w:eastAsia="Arial" w:hAnsi="Arial" w:cs="Arial"/>
          <w:color w:val="000000"/>
          <w:sz w:val="26"/>
          <w:lang w:eastAsia="en-GB"/>
        </w:rPr>
        <w:t xml:space="preserve">All Write-offs of outstanding debt must be approved by the Governing Body/Finance Committee following submission of details of the debt by the Head Teacher together with reasons for no further action being taken.   </w:t>
      </w:r>
    </w:p>
    <w:p w14:paraId="561EF268"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7C467305"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35B76E98"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591A86B9"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69AF4850"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04760E7E"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b/>
          <w:color w:val="000000"/>
          <w:sz w:val="24"/>
          <w:lang w:eastAsia="en-GB"/>
        </w:rPr>
        <w:t xml:space="preserve"> </w:t>
      </w:r>
    </w:p>
    <w:p w14:paraId="0F7A246C" w14:textId="77777777" w:rsidR="00F231AD" w:rsidRDefault="00F231AD">
      <w:pPr>
        <w:spacing w:after="0" w:line="240" w:lineRule="auto"/>
        <w:rPr>
          <w:rFonts w:ascii="Calibri" w:hAnsi="Calibri" w:cs="Calibri"/>
          <w:b/>
          <w:color w:val="000000"/>
          <w:sz w:val="24"/>
          <w:lang w:eastAsia="en-GB"/>
        </w:rPr>
      </w:pPr>
      <w:r>
        <w:rPr>
          <w:rFonts w:ascii="Calibri" w:hAnsi="Calibri" w:cs="Calibri"/>
          <w:b/>
          <w:color w:val="000000"/>
          <w:sz w:val="24"/>
          <w:lang w:eastAsia="en-GB"/>
        </w:rPr>
        <w:br w:type="page"/>
      </w:r>
    </w:p>
    <w:p w14:paraId="40169AB1" w14:textId="1B57B9A8"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b/>
          <w:color w:val="000000"/>
          <w:sz w:val="24"/>
          <w:lang w:eastAsia="en-GB"/>
        </w:rPr>
        <w:lastRenderedPageBreak/>
        <w:t xml:space="preserve">Example – Letter 1 </w:t>
      </w:r>
    </w:p>
    <w:p w14:paraId="3E394481"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3605D84A"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Parent or carer of (Pupil Name) </w:t>
      </w:r>
    </w:p>
    <w:p w14:paraId="1947570B"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1) </w:t>
      </w:r>
    </w:p>
    <w:p w14:paraId="60E2F166"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2) </w:t>
      </w:r>
    </w:p>
    <w:p w14:paraId="7D53BCEE"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3) </w:t>
      </w:r>
    </w:p>
    <w:p w14:paraId="1083DF5D"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(Post Code) </w:t>
      </w:r>
    </w:p>
    <w:p w14:paraId="2E1CB1A7" w14:textId="77777777" w:rsidR="00F231AD" w:rsidRPr="00F231AD" w:rsidRDefault="00F231AD" w:rsidP="00F231AD">
      <w:pPr>
        <w:spacing w:after="21" w:line="259" w:lineRule="auto"/>
        <w:ind w:left="10" w:right="299" w:hanging="10"/>
        <w:jc w:val="right"/>
        <w:rPr>
          <w:rFonts w:ascii="Calibri" w:hAnsi="Calibri" w:cs="Calibri"/>
          <w:color w:val="000000"/>
          <w:lang w:eastAsia="en-GB"/>
        </w:rPr>
      </w:pPr>
      <w:r w:rsidRPr="00F231AD">
        <w:rPr>
          <w:rFonts w:ascii="Calibri" w:hAnsi="Calibri" w:cs="Calibri"/>
          <w:color w:val="000000"/>
          <w:sz w:val="24"/>
          <w:lang w:eastAsia="en-GB"/>
        </w:rPr>
        <w:t xml:space="preserve">Date: XX/XX/XX </w:t>
      </w:r>
    </w:p>
    <w:p w14:paraId="1DD8165B"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05DE6DDD"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Dear xxx </w:t>
      </w:r>
    </w:p>
    <w:p w14:paraId="412971BB" w14:textId="77777777" w:rsidR="00F231AD" w:rsidRPr="00F231AD" w:rsidRDefault="00F231AD" w:rsidP="00F231AD">
      <w:pPr>
        <w:keepNext/>
        <w:keepLines/>
        <w:spacing w:after="20" w:line="259" w:lineRule="auto"/>
        <w:ind w:left="-5" w:hanging="10"/>
        <w:outlineLvl w:val="1"/>
        <w:rPr>
          <w:rFonts w:ascii="Calibri" w:hAnsi="Calibri" w:cs="Calibri"/>
          <w:b/>
          <w:color w:val="000000"/>
          <w:sz w:val="24"/>
          <w:u w:val="single" w:color="000000"/>
          <w:lang w:eastAsia="en-GB"/>
        </w:rPr>
      </w:pPr>
      <w:r w:rsidRPr="00F231AD">
        <w:rPr>
          <w:rFonts w:ascii="Calibri" w:hAnsi="Calibri" w:cs="Calibri"/>
          <w:b/>
          <w:color w:val="000000"/>
          <w:sz w:val="24"/>
          <w:u w:val="single" w:color="000000"/>
          <w:lang w:eastAsia="en-GB"/>
        </w:rPr>
        <w:t>School Meals provided to (Pupil Name)</w:t>
      </w:r>
      <w:r w:rsidRPr="00F231AD">
        <w:rPr>
          <w:rFonts w:ascii="Calibri" w:hAnsi="Calibri" w:cs="Calibri"/>
          <w:b/>
          <w:color w:val="000000"/>
          <w:sz w:val="24"/>
          <w:u w:color="000000"/>
          <w:lang w:eastAsia="en-GB"/>
        </w:rPr>
        <w:t xml:space="preserve"> </w:t>
      </w:r>
    </w:p>
    <w:p w14:paraId="6DFCE07B"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193CCED0"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According to the School’s financial records you have not paid dinner money for your child (pupil name) in Class: xx. As at xx/xx/xx your account is showing a debt of £</w:t>
      </w:r>
      <w:r w:rsidRPr="00F231AD">
        <w:rPr>
          <w:rFonts w:ascii="Calibri" w:hAnsi="Calibri" w:cs="Calibri"/>
          <w:b/>
          <w:color w:val="000000"/>
          <w:sz w:val="24"/>
          <w:lang w:eastAsia="en-GB"/>
        </w:rPr>
        <w:t>xx.</w:t>
      </w:r>
      <w:r w:rsidRPr="00F231AD">
        <w:rPr>
          <w:rFonts w:ascii="Calibri" w:hAnsi="Calibri" w:cs="Calibri"/>
          <w:color w:val="000000"/>
          <w:sz w:val="24"/>
          <w:lang w:eastAsia="en-GB"/>
        </w:rPr>
        <w:t xml:space="preserve"> </w:t>
      </w:r>
    </w:p>
    <w:p w14:paraId="4CD6CC6A"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676CE9F4"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In order that the school’s budget is not used to clear your child’s debt please make arrangements for the outstanding dinner money debt to be paid immediately. Once you have cleared the current debt I should be grateful if you could ensure that you keep your account in credit. The current cost of a school meal is £x per day or £x per week. </w:t>
      </w:r>
    </w:p>
    <w:p w14:paraId="5858219C"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480E540F" w14:textId="77777777" w:rsidR="00F231AD" w:rsidRPr="00F231AD" w:rsidRDefault="00F231AD" w:rsidP="00F231AD">
      <w:pPr>
        <w:spacing w:after="0" w:line="240" w:lineRule="auto"/>
        <w:ind w:left="-5" w:right="-7" w:hanging="10"/>
        <w:jc w:val="both"/>
        <w:rPr>
          <w:rFonts w:ascii="Calibri" w:hAnsi="Calibri" w:cs="Calibri"/>
          <w:color w:val="000000"/>
          <w:sz w:val="24"/>
          <w:lang w:eastAsia="en-GB"/>
        </w:rPr>
      </w:pPr>
      <w:r w:rsidRPr="00F231AD">
        <w:rPr>
          <w:rFonts w:ascii="Calibri" w:hAnsi="Calibri" w:cs="Calibri"/>
          <w:color w:val="000000"/>
          <w:sz w:val="24"/>
          <w:lang w:eastAsia="en-GB"/>
        </w:rPr>
        <w:t xml:space="preserve">If you think you may qualify for Free School Meals, please contact the school office for further information. </w:t>
      </w:r>
      <w:r w:rsidRPr="00F231AD">
        <w:rPr>
          <w:rFonts w:ascii="Calibri" w:hAnsi="Calibri" w:cs="Calibri"/>
          <w:b/>
          <w:color w:val="000000"/>
          <w:sz w:val="24"/>
          <w:lang w:eastAsia="en-GB"/>
        </w:rPr>
        <w:t>Remember that Free School Meals are a statutory right and it is important that you use it if you qualify, your child will then receive a School meal each day.</w:t>
      </w:r>
      <w:r w:rsidRPr="00F231AD">
        <w:rPr>
          <w:rFonts w:ascii="Calibri" w:hAnsi="Calibri" w:cs="Calibri"/>
          <w:color w:val="000000"/>
          <w:sz w:val="24"/>
          <w:lang w:eastAsia="en-GB"/>
        </w:rPr>
        <w:t xml:space="preserve"> Additional information and an application form can be found on the Derbyshire County Council’s website or in the school office if you do not have access to the Internet: </w:t>
      </w:r>
    </w:p>
    <w:p w14:paraId="68BB9CFD" w14:textId="77777777" w:rsidR="00F231AD" w:rsidRPr="00F231AD" w:rsidRDefault="00F231AD" w:rsidP="00F231AD">
      <w:pPr>
        <w:spacing w:after="0" w:line="240" w:lineRule="auto"/>
        <w:ind w:left="-5" w:right="-7" w:hanging="10"/>
        <w:jc w:val="both"/>
        <w:rPr>
          <w:rFonts w:ascii="Calibri" w:hAnsi="Calibri" w:cs="Calibri"/>
          <w:color w:val="000000"/>
          <w:lang w:eastAsia="en-GB"/>
        </w:rPr>
      </w:pPr>
    </w:p>
    <w:p w14:paraId="00827213" w14:textId="77777777" w:rsidR="00F231AD" w:rsidRPr="00F231AD" w:rsidRDefault="00F231AD" w:rsidP="00F231AD">
      <w:pPr>
        <w:spacing w:after="20" w:line="259" w:lineRule="auto"/>
        <w:rPr>
          <w:rFonts w:ascii="Calibri" w:hAnsi="Calibri" w:cs="Calibri"/>
          <w:color w:val="000000"/>
          <w:sz w:val="24"/>
          <w:szCs w:val="24"/>
          <w:lang w:eastAsia="en-GB"/>
        </w:rPr>
      </w:pPr>
      <w:hyperlink r:id="rId9" w:history="1">
        <w:r w:rsidRPr="00F231AD">
          <w:rPr>
            <w:rFonts w:ascii="Calibri" w:hAnsi="Calibri" w:cs="Calibri"/>
            <w:color w:val="0563C1"/>
            <w:sz w:val="24"/>
            <w:szCs w:val="24"/>
            <w:u w:val="single"/>
            <w:lang w:eastAsia="en-GB"/>
          </w:rPr>
          <w:t>https://www.derbyshire.gov.uk/education/schools/your-child-at-school/meals/school-meals/free-school-meals.aspx</w:t>
        </w:r>
      </w:hyperlink>
    </w:p>
    <w:p w14:paraId="275F066A" w14:textId="77777777" w:rsidR="00F231AD" w:rsidRPr="00F231AD" w:rsidRDefault="00F231AD" w:rsidP="00F231AD">
      <w:pPr>
        <w:spacing w:after="20" w:line="259" w:lineRule="auto"/>
        <w:rPr>
          <w:rFonts w:ascii="Calibri" w:hAnsi="Calibri" w:cs="Calibri"/>
          <w:color w:val="000000"/>
          <w:sz w:val="24"/>
          <w:szCs w:val="24"/>
          <w:lang w:eastAsia="en-GB"/>
        </w:rPr>
      </w:pPr>
    </w:p>
    <w:p w14:paraId="0385DD3D"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If you have any queries regarding these arrears or wish to discuss the matter further please do not hesitate to contact the school office. </w:t>
      </w:r>
    </w:p>
    <w:p w14:paraId="41852C23"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2CFB1B09"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Yours sincerely </w:t>
      </w:r>
    </w:p>
    <w:p w14:paraId="38490209"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63DFDDF9"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1E5376F8"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Head Teacher </w:t>
      </w:r>
    </w:p>
    <w:p w14:paraId="0307D5F3"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5EA77430" w14:textId="77777777" w:rsidR="00F231AD" w:rsidRPr="00F231AD" w:rsidRDefault="00F231AD" w:rsidP="00F231AD">
      <w:pPr>
        <w:spacing w:after="202"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6D4ABA2F" w14:textId="77777777" w:rsidR="00F231AD" w:rsidRDefault="00F231AD">
      <w:pPr>
        <w:spacing w:after="0" w:line="240" w:lineRule="auto"/>
        <w:rPr>
          <w:rFonts w:ascii="Calibri" w:hAnsi="Calibri" w:cs="Calibri"/>
          <w:color w:val="000000"/>
          <w:lang w:eastAsia="en-GB"/>
        </w:rPr>
      </w:pPr>
      <w:r>
        <w:rPr>
          <w:rFonts w:ascii="Calibri" w:hAnsi="Calibri" w:cs="Calibri"/>
          <w:color w:val="000000"/>
          <w:lang w:eastAsia="en-GB"/>
        </w:rPr>
        <w:br w:type="page"/>
      </w:r>
    </w:p>
    <w:p w14:paraId="59213605" w14:textId="5BD3F429" w:rsidR="00F231AD" w:rsidRPr="00F231AD" w:rsidRDefault="00F231AD" w:rsidP="00F231AD">
      <w:pPr>
        <w:spacing w:after="218" w:line="259" w:lineRule="auto"/>
        <w:rPr>
          <w:rFonts w:ascii="Calibri" w:hAnsi="Calibri" w:cs="Calibri"/>
          <w:color w:val="000000"/>
          <w:lang w:eastAsia="en-GB"/>
        </w:rPr>
      </w:pPr>
      <w:r w:rsidRPr="00F231AD">
        <w:rPr>
          <w:rFonts w:ascii="Calibri" w:hAnsi="Calibri" w:cs="Calibri"/>
          <w:color w:val="000000"/>
          <w:lang w:eastAsia="en-GB"/>
        </w:rPr>
        <w:lastRenderedPageBreak/>
        <w:t xml:space="preserve"> E</w:t>
      </w:r>
      <w:r w:rsidRPr="00F231AD">
        <w:rPr>
          <w:rFonts w:ascii="Calibri" w:hAnsi="Calibri" w:cs="Calibri"/>
          <w:b/>
          <w:color w:val="000000"/>
          <w:sz w:val="24"/>
          <w:lang w:eastAsia="en-GB"/>
        </w:rPr>
        <w:t xml:space="preserve">xample – Letter 2 </w:t>
      </w:r>
    </w:p>
    <w:p w14:paraId="6A2253D4"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41F6C914"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Parent or carer of (Pupil Name) </w:t>
      </w:r>
    </w:p>
    <w:p w14:paraId="338CCEAC"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1) </w:t>
      </w:r>
    </w:p>
    <w:p w14:paraId="3BE15E1F"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2) </w:t>
      </w:r>
    </w:p>
    <w:p w14:paraId="4FE4A999"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(Address Line 3) </w:t>
      </w:r>
    </w:p>
    <w:p w14:paraId="124B205C"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(Post Code) </w:t>
      </w:r>
    </w:p>
    <w:p w14:paraId="672531BA" w14:textId="77777777" w:rsidR="00F231AD" w:rsidRPr="00F231AD" w:rsidRDefault="00F231AD" w:rsidP="00F231AD">
      <w:pPr>
        <w:spacing w:after="21" w:line="259" w:lineRule="auto"/>
        <w:ind w:left="10" w:right="299" w:hanging="10"/>
        <w:jc w:val="right"/>
        <w:rPr>
          <w:rFonts w:ascii="Calibri" w:hAnsi="Calibri" w:cs="Calibri"/>
          <w:color w:val="000000"/>
          <w:lang w:eastAsia="en-GB"/>
        </w:rPr>
      </w:pPr>
      <w:r w:rsidRPr="00F231AD">
        <w:rPr>
          <w:rFonts w:ascii="Calibri" w:hAnsi="Calibri" w:cs="Calibri"/>
          <w:color w:val="000000"/>
          <w:sz w:val="24"/>
          <w:lang w:eastAsia="en-GB"/>
        </w:rPr>
        <w:t xml:space="preserve">Date: XX/XX/XX </w:t>
      </w:r>
    </w:p>
    <w:p w14:paraId="18F19147"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065F0911"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Dear xxx </w:t>
      </w:r>
    </w:p>
    <w:p w14:paraId="06EB9477" w14:textId="77777777" w:rsidR="00F231AD" w:rsidRPr="00F231AD" w:rsidRDefault="00F231AD" w:rsidP="00F231AD">
      <w:pPr>
        <w:keepNext/>
        <w:keepLines/>
        <w:spacing w:after="20" w:line="259" w:lineRule="auto"/>
        <w:ind w:left="-5" w:hanging="10"/>
        <w:outlineLvl w:val="1"/>
        <w:rPr>
          <w:rFonts w:ascii="Calibri" w:hAnsi="Calibri" w:cs="Calibri"/>
          <w:b/>
          <w:color w:val="000000"/>
          <w:sz w:val="24"/>
          <w:u w:val="single" w:color="000000"/>
          <w:lang w:eastAsia="en-GB"/>
        </w:rPr>
      </w:pPr>
      <w:r w:rsidRPr="00F231AD">
        <w:rPr>
          <w:rFonts w:ascii="Calibri" w:hAnsi="Calibri" w:cs="Calibri"/>
          <w:b/>
          <w:color w:val="000000"/>
          <w:sz w:val="24"/>
          <w:u w:val="single" w:color="000000"/>
          <w:lang w:eastAsia="en-GB"/>
        </w:rPr>
        <w:t>School Meals provided to (Pupil Name)</w:t>
      </w:r>
      <w:r w:rsidRPr="00F231AD">
        <w:rPr>
          <w:rFonts w:ascii="Calibri" w:hAnsi="Calibri" w:cs="Calibri"/>
          <w:b/>
          <w:color w:val="000000"/>
          <w:sz w:val="24"/>
          <w:u w:color="000000"/>
          <w:lang w:eastAsia="en-GB"/>
        </w:rPr>
        <w:t xml:space="preserve"> </w:t>
      </w:r>
    </w:p>
    <w:p w14:paraId="16AB510E"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455145ED"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I am writing regarding the current level of outstanding school meal debt that is showing on your account. Despite previous correspondences and messages the debt for your child xx in Class xx is still outstanding. The School’s records show that as at xx/xx/xx your account is £x in debt.  The current cost of a school meal is £x per day or £x per week. </w:t>
      </w:r>
    </w:p>
    <w:p w14:paraId="59F465A5"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0FEC4EE6"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I would ask that you please make arrangements to clear this debt immediately and take steps to ensure your account is kept in credit in the future. </w:t>
      </w:r>
    </w:p>
    <w:p w14:paraId="779B8CDE" w14:textId="77777777" w:rsidR="00F231AD" w:rsidRPr="00F231AD" w:rsidRDefault="00F231AD" w:rsidP="00F231AD">
      <w:pPr>
        <w:spacing w:after="22"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25780D26" w14:textId="77777777" w:rsidR="00F231AD" w:rsidRPr="00F231AD" w:rsidRDefault="00F231AD" w:rsidP="00F231AD">
      <w:pPr>
        <w:spacing w:after="0" w:line="240" w:lineRule="auto"/>
        <w:ind w:left="-5" w:right="-7" w:hanging="10"/>
        <w:jc w:val="both"/>
        <w:rPr>
          <w:rFonts w:ascii="Calibri" w:hAnsi="Calibri" w:cs="Calibri"/>
          <w:color w:val="000000"/>
          <w:lang w:eastAsia="en-GB"/>
        </w:rPr>
      </w:pPr>
      <w:r w:rsidRPr="00F231AD">
        <w:rPr>
          <w:rFonts w:ascii="Calibri" w:hAnsi="Calibri" w:cs="Calibri"/>
          <w:color w:val="000000"/>
          <w:sz w:val="24"/>
          <w:lang w:eastAsia="en-GB"/>
        </w:rPr>
        <w:t xml:space="preserve">If you think you may qualify for Free School Meals, please contact the school office for further information. </w:t>
      </w:r>
      <w:r w:rsidRPr="00F231AD">
        <w:rPr>
          <w:rFonts w:ascii="Calibri" w:hAnsi="Calibri" w:cs="Calibri"/>
          <w:b/>
          <w:color w:val="000000"/>
          <w:sz w:val="24"/>
          <w:lang w:eastAsia="en-GB"/>
        </w:rPr>
        <w:t>Remember that Free School Meals are a statutory right and it is important that you use it if you qualify, your child will then receive a School meal each day.</w:t>
      </w:r>
      <w:r w:rsidRPr="00F231AD">
        <w:rPr>
          <w:rFonts w:ascii="Calibri" w:hAnsi="Calibri" w:cs="Calibri"/>
          <w:color w:val="000000"/>
          <w:sz w:val="24"/>
          <w:lang w:eastAsia="en-GB"/>
        </w:rPr>
        <w:t xml:space="preserve"> Additional information and an application form can be found on the Derbyshire County Council’s website or in the school office if you do not have access to the Internet: </w:t>
      </w:r>
    </w:p>
    <w:p w14:paraId="099D1EE2" w14:textId="77777777" w:rsidR="00F231AD" w:rsidRPr="00F231AD" w:rsidRDefault="00F231AD" w:rsidP="00F231AD">
      <w:pPr>
        <w:spacing w:after="20" w:line="259" w:lineRule="auto"/>
        <w:rPr>
          <w:rFonts w:ascii="Calibri" w:hAnsi="Calibri" w:cs="Calibri"/>
          <w:color w:val="000000"/>
          <w:sz w:val="24"/>
          <w:szCs w:val="24"/>
          <w:lang w:eastAsia="en-GB"/>
        </w:rPr>
      </w:pPr>
      <w:hyperlink r:id="rId10" w:history="1">
        <w:r w:rsidRPr="00F231AD">
          <w:rPr>
            <w:rFonts w:ascii="Calibri" w:hAnsi="Calibri" w:cs="Calibri"/>
            <w:color w:val="0563C1"/>
            <w:sz w:val="24"/>
            <w:szCs w:val="24"/>
            <w:u w:val="single"/>
            <w:lang w:eastAsia="en-GB"/>
          </w:rPr>
          <w:t>https://www.derbyshire.gov.uk/education/schools/your-child-at-school/meals/school-meals/free-school-meals.aspx</w:t>
        </w:r>
      </w:hyperlink>
    </w:p>
    <w:p w14:paraId="6BB680CB" w14:textId="77777777" w:rsidR="00F231AD" w:rsidRPr="00F231AD" w:rsidRDefault="00F231AD" w:rsidP="00F231AD">
      <w:pPr>
        <w:spacing w:after="20" w:line="259" w:lineRule="auto"/>
        <w:rPr>
          <w:rFonts w:ascii="Calibri" w:hAnsi="Calibri" w:cs="Calibri"/>
          <w:color w:val="000000"/>
          <w:lang w:eastAsia="en-GB"/>
        </w:rPr>
      </w:pPr>
    </w:p>
    <w:p w14:paraId="5377CA88"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Since the School has to fund all school meal debts from its budget it is essential that all payments are up to date so that the quality of the service provided to all pupils is maintained. Unfortunately, if the debt is not cleared by xxxxx a school meal will no longer be provided to your child and you must make your own arrangements for your child’s lunch. The School reserves the right to begin legal proceedings to recover the outstanding debt and to inform the local authority that your child is not being provided with a suitable meal at lunch time.  </w:t>
      </w:r>
    </w:p>
    <w:p w14:paraId="35A194B4"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12D29A4E"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If you have any queries regarding these arrears, please contact the school office immediately so that this matter can be resolved. </w:t>
      </w:r>
    </w:p>
    <w:p w14:paraId="34765ECE"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3C1FCEB7" w14:textId="77777777" w:rsidR="00F231AD" w:rsidRPr="00F231AD" w:rsidRDefault="00F231AD" w:rsidP="00F231AD">
      <w:pPr>
        <w:spacing w:after="11" w:line="268" w:lineRule="auto"/>
        <w:ind w:left="-5" w:hanging="10"/>
        <w:rPr>
          <w:rFonts w:ascii="Calibri" w:hAnsi="Calibri" w:cs="Calibri"/>
          <w:color w:val="000000"/>
          <w:lang w:eastAsia="en-GB"/>
        </w:rPr>
      </w:pPr>
      <w:r w:rsidRPr="00F231AD">
        <w:rPr>
          <w:rFonts w:ascii="Calibri" w:hAnsi="Calibri" w:cs="Calibri"/>
          <w:color w:val="000000"/>
          <w:sz w:val="24"/>
          <w:lang w:eastAsia="en-GB"/>
        </w:rPr>
        <w:t xml:space="preserve">Yours sincerely </w:t>
      </w:r>
    </w:p>
    <w:p w14:paraId="2B4A2011" w14:textId="77777777" w:rsidR="00F231AD" w:rsidRPr="00F231AD" w:rsidRDefault="00F231AD" w:rsidP="00F231AD">
      <w:pPr>
        <w:spacing w:after="20" w:line="259" w:lineRule="auto"/>
        <w:rPr>
          <w:rFonts w:ascii="Calibri" w:hAnsi="Calibri" w:cs="Calibri"/>
          <w:color w:val="000000"/>
          <w:lang w:eastAsia="en-GB"/>
        </w:rPr>
      </w:pPr>
      <w:r w:rsidRPr="00F231AD">
        <w:rPr>
          <w:rFonts w:ascii="Calibri" w:hAnsi="Calibri" w:cs="Calibri"/>
          <w:color w:val="000000"/>
          <w:sz w:val="24"/>
          <w:lang w:eastAsia="en-GB"/>
        </w:rPr>
        <w:t xml:space="preserve"> </w:t>
      </w:r>
    </w:p>
    <w:p w14:paraId="54C1E818" w14:textId="5B017451" w:rsidR="00580844" w:rsidRPr="00A30DC7" w:rsidRDefault="00F231AD" w:rsidP="00F231AD">
      <w:pPr>
        <w:spacing w:after="11" w:line="268" w:lineRule="auto"/>
        <w:ind w:left="-5" w:hanging="10"/>
        <w:rPr>
          <w:rFonts w:asciiTheme="minorHAnsi" w:hAnsiTheme="minorHAnsi"/>
        </w:rPr>
      </w:pPr>
      <w:r w:rsidRPr="00F231AD">
        <w:rPr>
          <w:rFonts w:ascii="Calibri" w:hAnsi="Calibri" w:cs="Calibri"/>
          <w:color w:val="000000"/>
          <w:sz w:val="24"/>
          <w:lang w:eastAsia="en-GB"/>
        </w:rPr>
        <w:t>Head Teacher</w:t>
      </w:r>
      <w:r w:rsidRPr="00F231AD">
        <w:rPr>
          <w:rFonts w:ascii="Calibri" w:hAnsi="Calibri" w:cs="Calibri"/>
          <w:color w:val="000000"/>
          <w:lang w:eastAsia="en-GB"/>
        </w:rPr>
        <w:t xml:space="preserve"> </w:t>
      </w:r>
    </w:p>
    <w:sectPr w:rsidR="00580844" w:rsidRPr="00A30DC7"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1E412" w14:textId="77777777" w:rsidR="00FD17FF" w:rsidRDefault="00FD17FF" w:rsidP="00D84430">
      <w:pPr>
        <w:spacing w:after="0" w:line="240" w:lineRule="auto"/>
      </w:pPr>
      <w:r>
        <w:separator/>
      </w:r>
    </w:p>
  </w:endnote>
  <w:endnote w:type="continuationSeparator" w:id="0">
    <w:p w14:paraId="565E4E83" w14:textId="77777777" w:rsidR="00FD17FF" w:rsidRDefault="00FD17FF"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0C2C4" w14:textId="1155B8C7"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F231AD">
      <w:rPr>
        <w:rFonts w:asciiTheme="minorHAnsi" w:hAnsiTheme="minorHAnsi"/>
      </w:rPr>
      <w:t>Dinner Money</w:t>
    </w:r>
    <w:r>
      <w:rPr>
        <w:rFonts w:asciiTheme="minorHAnsi" w:hAnsiTheme="minorHAnsi"/>
      </w:rPr>
      <w:t xml:space="preserve"> policy – </w:t>
    </w:r>
    <w:r w:rsidR="00F231AD">
      <w:rPr>
        <w:rFonts w:asciiTheme="minorHAnsi" w:hAnsiTheme="minorHAnsi"/>
      </w:rPr>
      <w:t>July 2025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F46E0B">
      <w:rPr>
        <w:rFonts w:asciiTheme="minorHAnsi" w:hAnsiTheme="minorHAnsi"/>
        <w:b/>
        <w:noProof/>
      </w:rPr>
      <w:t>2</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F46E0B">
      <w:rPr>
        <w:rFonts w:asciiTheme="minorHAnsi" w:hAnsiTheme="minorHAnsi"/>
        <w:b/>
        <w:noProof/>
      </w:rPr>
      <w:t>2</w:t>
    </w:r>
    <w:r w:rsidR="00D84430" w:rsidRPr="00A30DC7">
      <w:rPr>
        <w:rFonts w:asciiTheme="minorHAnsi" w:hAnsiTheme="minorHAnsi"/>
        <w:b/>
        <w:sz w:val="24"/>
        <w:szCs w:val="24"/>
      </w:rPr>
      <w:fldChar w:fldCharType="end"/>
    </w:r>
  </w:p>
  <w:p w14:paraId="528CBB6F"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F225D" w14:textId="77777777" w:rsidR="00FD17FF" w:rsidRDefault="00FD17FF" w:rsidP="00D84430">
      <w:pPr>
        <w:spacing w:after="0" w:line="240" w:lineRule="auto"/>
      </w:pPr>
      <w:r>
        <w:separator/>
      </w:r>
    </w:p>
  </w:footnote>
  <w:footnote w:type="continuationSeparator" w:id="0">
    <w:p w14:paraId="74578900" w14:textId="77777777" w:rsidR="00FD17FF" w:rsidRDefault="00FD17FF"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34484743">
    <w:abstractNumId w:val="0"/>
  </w:num>
  <w:num w:numId="2" w16cid:durableId="1853102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A5B"/>
    <w:rsid w:val="00030708"/>
    <w:rsid w:val="000350A0"/>
    <w:rsid w:val="00052DDB"/>
    <w:rsid w:val="000735D3"/>
    <w:rsid w:val="00106683"/>
    <w:rsid w:val="001402F3"/>
    <w:rsid w:val="00142D00"/>
    <w:rsid w:val="00153342"/>
    <w:rsid w:val="001F7798"/>
    <w:rsid w:val="0022237C"/>
    <w:rsid w:val="00236DAF"/>
    <w:rsid w:val="00285088"/>
    <w:rsid w:val="002972A9"/>
    <w:rsid w:val="002D52AA"/>
    <w:rsid w:val="00342F16"/>
    <w:rsid w:val="00345867"/>
    <w:rsid w:val="00373A1F"/>
    <w:rsid w:val="003A47D4"/>
    <w:rsid w:val="003C7B1A"/>
    <w:rsid w:val="003D28A7"/>
    <w:rsid w:val="00477840"/>
    <w:rsid w:val="004C0ABE"/>
    <w:rsid w:val="005032CB"/>
    <w:rsid w:val="00521CDD"/>
    <w:rsid w:val="00541F83"/>
    <w:rsid w:val="00580844"/>
    <w:rsid w:val="005A5DC6"/>
    <w:rsid w:val="006E5079"/>
    <w:rsid w:val="00781BFC"/>
    <w:rsid w:val="00784DDB"/>
    <w:rsid w:val="007D7F15"/>
    <w:rsid w:val="00881F0C"/>
    <w:rsid w:val="00915789"/>
    <w:rsid w:val="00936903"/>
    <w:rsid w:val="009925C7"/>
    <w:rsid w:val="009A6CB8"/>
    <w:rsid w:val="009B6EE1"/>
    <w:rsid w:val="009D7F24"/>
    <w:rsid w:val="009E353B"/>
    <w:rsid w:val="00A13377"/>
    <w:rsid w:val="00A30DC7"/>
    <w:rsid w:val="00AC3432"/>
    <w:rsid w:val="00AD1A5B"/>
    <w:rsid w:val="00B13C56"/>
    <w:rsid w:val="00B92E74"/>
    <w:rsid w:val="00BD1ABF"/>
    <w:rsid w:val="00BF4A80"/>
    <w:rsid w:val="00CA5035"/>
    <w:rsid w:val="00CD416F"/>
    <w:rsid w:val="00D07C3A"/>
    <w:rsid w:val="00D335A4"/>
    <w:rsid w:val="00D4121E"/>
    <w:rsid w:val="00D84430"/>
    <w:rsid w:val="00D94F38"/>
    <w:rsid w:val="00E210C7"/>
    <w:rsid w:val="00EC5B9B"/>
    <w:rsid w:val="00ED797B"/>
    <w:rsid w:val="00EE3978"/>
    <w:rsid w:val="00EE7D77"/>
    <w:rsid w:val="00EF2202"/>
    <w:rsid w:val="00EF39D2"/>
    <w:rsid w:val="00EF52E6"/>
    <w:rsid w:val="00F231AD"/>
    <w:rsid w:val="00F46E0B"/>
    <w:rsid w:val="00F52D58"/>
    <w:rsid w:val="00F63084"/>
    <w:rsid w:val="00F87CA7"/>
    <w:rsid w:val="00FD17FF"/>
    <w:rsid w:val="00FD2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79C8F"/>
  <w15:docId w15:val="{2EDA8DE9-DAEC-4793-B1E4-CD66D328E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rbyshire.gov.uk/education/schools/your-child-at-school/meals/school-meals/free-school-meals.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www.derbyshire.gov.uk/education/schools/your-child-at-school/meals/school-meals/free-school-meals.aspx" TargetMode="External"/><Relationship Id="rId4" Type="http://schemas.openxmlformats.org/officeDocument/2006/relationships/webSettings" Target="webSettings.xml"/><Relationship Id="rId9" Type="http://schemas.openxmlformats.org/officeDocument/2006/relationships/hyperlink" Target="https://www.derbyshire.gov.uk/education/schools/your-child-at-school/meals/school-meals/free-school-meals.aspx"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veris\OneDrive%20-%20St%20Johns%20CE%20Primary%20Belper\Documents\Policies\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AFEAEFF3-2640-4CC6-A54B-762CC7AB13AB}"/>
</file>

<file path=customXml/itemProps2.xml><?xml version="1.0" encoding="utf-8"?>
<ds:datastoreItem xmlns:ds="http://schemas.openxmlformats.org/officeDocument/2006/customXml" ds:itemID="{A1706808-4B9F-4BEA-A5AA-308064F0E558}"/>
</file>

<file path=customXml/itemProps3.xml><?xml version="1.0" encoding="utf-8"?>
<ds:datastoreItem xmlns:ds="http://schemas.openxmlformats.org/officeDocument/2006/customXml" ds:itemID="{18A713DC-AE3B-44C3-B4BB-C29755EF5A84}"/>
</file>

<file path=docProps/app.xml><?xml version="1.0" encoding="utf-8"?>
<Properties xmlns="http://schemas.openxmlformats.org/officeDocument/2006/extended-properties" xmlns:vt="http://schemas.openxmlformats.org/officeDocument/2006/docPropsVTypes">
  <Template>Policy Template</Template>
  <TotalTime>11</TotalTime>
  <Pages>6</Pages>
  <Words>1587</Words>
  <Characters>9049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Averis</dc:creator>
  <cp:keywords/>
  <dc:description/>
  <cp:lastModifiedBy>R Averis</cp:lastModifiedBy>
  <cp:revision>18</cp:revision>
  <cp:lastPrinted>2025-07-22T12:50:00Z</cp:lastPrinted>
  <dcterms:created xsi:type="dcterms:W3CDTF">2025-07-10T10:26:00Z</dcterms:created>
  <dcterms:modified xsi:type="dcterms:W3CDTF">2025-07-22T12:50:00Z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3888200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activity">
    <vt:lpwstr>{"FileActivityType":"9","FileActivityTimeStamp":"2025-07-04T12:01:45.230Z","FileActivityUsersOnPage":[{"DisplayName":"R Averis","Id":"raveris@st-johnscofe.derbyshire.sch.uk"},{"DisplayName":"Mrs C Millington","Id":"cmillington@st-johnscofe.derbyshire.sch.uk"}],"FileActivityNavigationId":null}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